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036DC7" w14:textId="172F8ED9" w:rsidR="00800208" w:rsidRPr="00800208" w:rsidRDefault="00800208" w:rsidP="00800208">
      <w:pPr>
        <w:pStyle w:val="Title"/>
      </w:pPr>
      <w:r w:rsidRPr="00800208">
        <w:t>Join the Great Biosecurity Quest</w:t>
      </w:r>
    </w:p>
    <w:p w14:paraId="7421F170" w14:textId="68EE4F7E" w:rsidR="00800208" w:rsidRPr="00800208" w:rsidRDefault="00800208" w:rsidP="00800208">
      <w:pPr>
        <w:rPr>
          <w:lang w:val="en-US"/>
        </w:rPr>
      </w:pPr>
      <w:r>
        <w:rPr>
          <w:noProof/>
          <w:lang w:val="en-US"/>
        </w:rPr>
        <w:drawing>
          <wp:inline distT="0" distB="0" distL="0" distR="0" wp14:anchorId="196C86F8" wp14:editId="520026A9">
            <wp:extent cx="6119343" cy="3479180"/>
            <wp:effectExtent l="0" t="0" r="0" b="0"/>
            <wp:docPr id="1705771088" name="Picture 4" descr="Aggie a cute green coloured humanoid plant cartoon character introduces themselves: “Hi! I’m Aggie, the biosecurity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71088" name="Picture 4" descr="Aggie a cute green coloured humanoid plant cartoon character introduces themselves: “Hi! I’m Aggie, the biosecurity mascot!”"/>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120130" cy="3479627"/>
                    </a:xfrm>
                    <a:prstGeom prst="rect">
                      <a:avLst/>
                    </a:prstGeom>
                    <a:ln>
                      <a:noFill/>
                    </a:ln>
                    <a:extLst>
                      <a:ext uri="{53640926-AAD7-44D8-BBD7-CCE9431645EC}">
                        <a14:shadowObscured xmlns:a14="http://schemas.microsoft.com/office/drawing/2010/main"/>
                      </a:ext>
                    </a:extLst>
                  </pic:spPr>
                </pic:pic>
              </a:graphicData>
            </a:graphic>
          </wp:inline>
        </w:drawing>
      </w:r>
    </w:p>
    <w:p w14:paraId="346886B0" w14:textId="531A5483" w:rsidR="00800208" w:rsidRPr="00800208" w:rsidRDefault="00800208" w:rsidP="006E1899">
      <w:pPr>
        <w:pStyle w:val="Heading1"/>
        <w:spacing w:after="600"/>
      </w:pPr>
      <w:r w:rsidRPr="00800208">
        <w:t>This year, Aggie is asking Victorians to</w:t>
      </w:r>
      <w:r w:rsidR="00603BDA">
        <w:t xml:space="preserve"> </w:t>
      </w:r>
      <w:r w:rsidRPr="00800208">
        <w:t>join the Quest</w:t>
      </w:r>
      <w:r w:rsidR="00603BDA">
        <w:t xml:space="preserve"> </w:t>
      </w:r>
      <w:r w:rsidRPr="00800208">
        <w:t>and</w:t>
      </w:r>
      <w:r w:rsidR="00603BDA">
        <w:t xml:space="preserve"> </w:t>
      </w:r>
      <w:r w:rsidRPr="00800208">
        <w:t>be</w:t>
      </w:r>
      <w:r w:rsidR="00603BDA">
        <w:t xml:space="preserve"> </w:t>
      </w:r>
      <w:r w:rsidRPr="00800208">
        <w:t>on the lookout for stink bugs, including the</w:t>
      </w:r>
      <w:r w:rsidR="00603BDA">
        <w:t xml:space="preserve"> </w:t>
      </w:r>
      <w:r w:rsidRPr="00800208">
        <w:t>invasive brown marmorated stink bug!</w:t>
      </w:r>
    </w:p>
    <w:p w14:paraId="56253A82" w14:textId="77777777" w:rsidR="00800208" w:rsidRPr="00800208" w:rsidRDefault="00800208" w:rsidP="00800208">
      <w:pPr>
        <w:pStyle w:val="Heading2"/>
      </w:pPr>
      <w:r w:rsidRPr="00800208">
        <w:t>What is Biosecurity?</w:t>
      </w:r>
    </w:p>
    <w:p w14:paraId="6D426890" w14:textId="654E0A6B" w:rsidR="00800208" w:rsidRPr="00800208" w:rsidRDefault="00800208" w:rsidP="00800208">
      <w:pPr>
        <w:pStyle w:val="BodyText"/>
      </w:pPr>
      <w:r w:rsidRPr="00800208">
        <w:t>Biosecurity is all about protecting what we value most by</w:t>
      </w:r>
      <w:r w:rsidR="00603BDA">
        <w:t xml:space="preserve"> </w:t>
      </w:r>
      <w:r w:rsidRPr="00800208">
        <w:t>preventing and managing harm caused by</w:t>
      </w:r>
      <w:r w:rsidR="00603BDA">
        <w:t xml:space="preserve"> </w:t>
      </w:r>
      <w:r w:rsidRPr="00800208">
        <w:t>pests and</w:t>
      </w:r>
      <w:r w:rsidR="00603BDA">
        <w:t xml:space="preserve"> </w:t>
      </w:r>
      <w:r w:rsidRPr="00800208">
        <w:t>diseases.</w:t>
      </w:r>
    </w:p>
    <w:p w14:paraId="27B24643" w14:textId="77777777" w:rsidR="00800208" w:rsidRPr="00800208" w:rsidRDefault="00800208" w:rsidP="00800208">
      <w:pPr>
        <w:pStyle w:val="BodyText"/>
      </w:pPr>
      <w:r w:rsidRPr="00800208">
        <w:t>If we all work together to protect our biosecurity, we can continue to spend time in the great outdoors, enjoy clean and safe food and protect the agricultural industries that provide so much for us all.</w:t>
      </w:r>
    </w:p>
    <w:p w14:paraId="7D3E4C08" w14:textId="2F7D8AC0" w:rsidR="00800208" w:rsidRPr="00800208" w:rsidRDefault="00800208" w:rsidP="00800208">
      <w:pPr>
        <w:pStyle w:val="Heading2"/>
      </w:pPr>
      <w:r w:rsidRPr="00800208">
        <w:lastRenderedPageBreak/>
        <w:t>Play your part – Join the Great</w:t>
      </w:r>
      <w:r w:rsidR="00603BDA">
        <w:t xml:space="preserve"> </w:t>
      </w:r>
      <w:r w:rsidRPr="00800208">
        <w:t>Biosecurity</w:t>
      </w:r>
      <w:r w:rsidR="00603BDA">
        <w:t xml:space="preserve"> </w:t>
      </w:r>
      <w:r w:rsidRPr="00800208">
        <w:t>Quest!</w:t>
      </w:r>
    </w:p>
    <w:p w14:paraId="59F7CAFC" w14:textId="1D59853F" w:rsidR="00800208" w:rsidRPr="00800208" w:rsidRDefault="00800208" w:rsidP="00800208">
      <w:pPr>
        <w:pStyle w:val="BodyText"/>
      </w:pPr>
      <w:r w:rsidRPr="00800208">
        <w:t>The responsibility falls to all of us to protect Victoria’s biosecurity, and a strong biosecurity system requires industry, community and government working together. Early detection and</w:t>
      </w:r>
      <w:r w:rsidR="00603BDA">
        <w:t xml:space="preserve"> </w:t>
      </w:r>
      <w:r w:rsidRPr="00800208">
        <w:t>reporting of outbreaks is critical to</w:t>
      </w:r>
      <w:r w:rsidR="00603BDA">
        <w:t xml:space="preserve"> </w:t>
      </w:r>
      <w:r w:rsidRPr="00800208">
        <w:t>minimise the impacts of biosecurity emergencies.</w:t>
      </w:r>
    </w:p>
    <w:p w14:paraId="4E1115DF" w14:textId="1D2B5217" w:rsidR="00800208" w:rsidRPr="00800208" w:rsidRDefault="00800208" w:rsidP="00800208">
      <w:pPr>
        <w:pStyle w:val="BodyText"/>
      </w:pPr>
      <w:r w:rsidRPr="00800208">
        <w:t>One way you can play your part is by joining the Great Biosecurity Quest and be on the lookout for stink bugs, including the invasive brown marmorated stink bug! You</w:t>
      </w:r>
      <w:r w:rsidR="00603BDA">
        <w:t xml:space="preserve"> </w:t>
      </w:r>
      <w:r w:rsidRPr="00800208">
        <w:t>can use this toolkit to help you to identify different stink bugs you might find.</w:t>
      </w:r>
    </w:p>
    <w:p w14:paraId="57A567CB" w14:textId="37296C0B" w:rsidR="00603BDA" w:rsidRDefault="00800208" w:rsidP="002267E6">
      <w:pPr>
        <w:pStyle w:val="BodyText"/>
        <w:ind w:right="-143"/>
      </w:pPr>
      <w:r w:rsidRPr="00800208">
        <w:t xml:space="preserve">Another great tool you can use when looking for stink bugs and other species is the </w:t>
      </w:r>
      <w:proofErr w:type="spellStart"/>
      <w:r w:rsidRPr="00800208">
        <w:t>iNaturalist</w:t>
      </w:r>
      <w:proofErr w:type="spellEnd"/>
      <w:r w:rsidRPr="00800208">
        <w:t xml:space="preserve"> app. You can Join our Great Biosecurity Quest project on </w:t>
      </w:r>
      <w:proofErr w:type="spellStart"/>
      <w:r w:rsidRPr="00800208">
        <w:t>iNaturalist</w:t>
      </w:r>
      <w:proofErr w:type="spellEnd"/>
      <w:r w:rsidRPr="00800208">
        <w:t xml:space="preserve"> where you can become a citizen scientist by submitting photos of stink bugs and any other interesting critters you find, and bug experts at </w:t>
      </w:r>
      <w:proofErr w:type="spellStart"/>
      <w:r w:rsidRPr="00800208">
        <w:t>iNaturalist</w:t>
      </w:r>
      <w:proofErr w:type="spellEnd"/>
      <w:r w:rsidRPr="00800208">
        <w:t xml:space="preserve"> will help to identify them! These</w:t>
      </w:r>
      <w:r w:rsidR="002267E6">
        <w:t xml:space="preserve"> </w:t>
      </w:r>
      <w:r w:rsidRPr="00800208">
        <w:t>observations will also contribute to</w:t>
      </w:r>
      <w:r w:rsidR="00603BDA">
        <w:t xml:space="preserve"> </w:t>
      </w:r>
      <w:r w:rsidRPr="00800208">
        <w:t>data that</w:t>
      </w:r>
      <w:r w:rsidR="00603BDA">
        <w:t xml:space="preserve"> </w:t>
      </w:r>
      <w:r w:rsidRPr="00800208">
        <w:t>scientists can use to identify biosecurity pests and learn more about our natural environment.</w:t>
      </w:r>
    </w:p>
    <w:p w14:paraId="6CEA6343" w14:textId="20A0E607" w:rsidR="00800208" w:rsidRPr="00800208" w:rsidRDefault="00800208" w:rsidP="00800208">
      <w:pPr>
        <w:pStyle w:val="Heading2"/>
      </w:pPr>
      <w:r w:rsidRPr="00800208">
        <w:t>How to report a pest</w:t>
      </w:r>
    </w:p>
    <w:p w14:paraId="76EEE212" w14:textId="5EE52259" w:rsidR="00800208" w:rsidRPr="00800208" w:rsidRDefault="00800208" w:rsidP="00800208">
      <w:pPr>
        <w:pStyle w:val="BodyText"/>
      </w:pPr>
      <w:r w:rsidRPr="00800208">
        <w:t>If you have found an unusual plant, pest or disease that</w:t>
      </w:r>
      <w:r w:rsidR="00603BDA">
        <w:t xml:space="preserve"> </w:t>
      </w:r>
      <w:r w:rsidRPr="00800208">
        <w:t xml:space="preserve">you think we should know about, you should visit </w:t>
      </w:r>
      <w:hyperlink r:id="rId9" w:tooltip="Hyperlink to report an unusual plant pest or disease at the Agriculture Victoria website" w:history="1">
        <w:r>
          <w:rPr>
            <w:rStyle w:val="Hyperlink"/>
          </w:rPr>
          <w:t>agriculture.vic.gov.au/</w:t>
        </w:r>
        <w:proofErr w:type="spellStart"/>
        <w:r>
          <w:rPr>
            <w:rStyle w:val="Hyperlink"/>
          </w:rPr>
          <w:t>reportaplantpest</w:t>
        </w:r>
        <w:proofErr w:type="spellEnd"/>
      </w:hyperlink>
      <w:r w:rsidRPr="00800208">
        <w:t xml:space="preserve"> to make a report.</w:t>
      </w:r>
    </w:p>
    <w:p w14:paraId="4563C4F3" w14:textId="649DFEC7" w:rsidR="00800208" w:rsidRPr="00800208" w:rsidRDefault="00800208" w:rsidP="00800208">
      <w:pPr>
        <w:pStyle w:val="BodyText"/>
        <w:spacing w:after="60"/>
      </w:pPr>
      <w:r w:rsidRPr="00800208">
        <w:t>The type of information you will need to provide may</w:t>
      </w:r>
      <w:r w:rsidR="00603BDA">
        <w:t xml:space="preserve"> </w:t>
      </w:r>
      <w:r w:rsidRPr="00800208">
        <w:t>include:</w:t>
      </w:r>
    </w:p>
    <w:p w14:paraId="1F877439" w14:textId="77777777" w:rsidR="00800208" w:rsidRPr="00800208" w:rsidRDefault="00800208" w:rsidP="00800208">
      <w:pPr>
        <w:pStyle w:val="ListBullet"/>
      </w:pPr>
      <w:r w:rsidRPr="00800208">
        <w:t>What you think the pest might be</w:t>
      </w:r>
    </w:p>
    <w:p w14:paraId="2A826F4C" w14:textId="77777777" w:rsidR="00800208" w:rsidRPr="00800208" w:rsidRDefault="00800208" w:rsidP="00800208">
      <w:pPr>
        <w:pStyle w:val="ListBullet"/>
      </w:pPr>
      <w:r w:rsidRPr="00800208">
        <w:t>Where and how you found it</w:t>
      </w:r>
    </w:p>
    <w:p w14:paraId="68F4801D" w14:textId="77777777" w:rsidR="00800208" w:rsidRPr="00800208" w:rsidRDefault="00800208" w:rsidP="00800208">
      <w:pPr>
        <w:pStyle w:val="ListBullet"/>
      </w:pPr>
      <w:r w:rsidRPr="00800208">
        <w:t>The type of plant you found the pest or disease on</w:t>
      </w:r>
    </w:p>
    <w:p w14:paraId="06E3B9A5" w14:textId="77777777" w:rsidR="00800208" w:rsidRPr="00800208" w:rsidRDefault="00800208" w:rsidP="00812F1D">
      <w:pPr>
        <w:pStyle w:val="ListBullet"/>
        <w:spacing w:after="240"/>
      </w:pPr>
      <w:r w:rsidRPr="00800208">
        <w:t>Photos of the pest or symptoms of the disease</w:t>
      </w:r>
    </w:p>
    <w:p w14:paraId="7CCB55D3" w14:textId="675401A5" w:rsidR="00800208" w:rsidRPr="00800208" w:rsidRDefault="00800208" w:rsidP="00800208">
      <w:pPr>
        <w:pStyle w:val="BodyText"/>
      </w:pPr>
      <w:r w:rsidRPr="00800208">
        <w:t>If you believe you have identified a pest, and if it is safe to do so, please secure it.</w:t>
      </w:r>
    </w:p>
    <w:p w14:paraId="75367333" w14:textId="77777777" w:rsidR="00812F1D" w:rsidRPr="00812F1D" w:rsidRDefault="00812F1D" w:rsidP="00812F1D">
      <w:pPr>
        <w:pStyle w:val="Heading1"/>
      </w:pPr>
      <w:r w:rsidRPr="00812F1D">
        <w:lastRenderedPageBreak/>
        <w:t>Brown marmorated stink bug</w:t>
      </w:r>
    </w:p>
    <w:p w14:paraId="4311446F" w14:textId="567FE046" w:rsidR="00812F1D" w:rsidRDefault="00812F1D" w:rsidP="00730593">
      <w:pPr>
        <w:pStyle w:val="BodyText"/>
      </w:pPr>
      <w:r w:rsidRPr="00812F1D">
        <w:t>Victoria is lucky to be free from many of the world’s most damaging plant pests, including the brown marmorated stink bug. Exotic pests like the brown marmorated stink bug can damage our natural environment, destroy our food production and agriculture industries, and some could change our way</w:t>
      </w:r>
      <w:r w:rsidR="00603BDA">
        <w:t xml:space="preserve"> </w:t>
      </w:r>
      <w:r w:rsidRPr="00812F1D">
        <w:t>of life. Outbreaks of plant pests and diseases are</w:t>
      </w:r>
      <w:r w:rsidR="00603BDA">
        <w:t xml:space="preserve"> </w:t>
      </w:r>
      <w:r w:rsidRPr="00812F1D">
        <w:t>increasing due to climate change, and more people and goods coming into the state.</w:t>
      </w:r>
      <w:r>
        <w:br w:type="page"/>
      </w:r>
    </w:p>
    <w:p w14:paraId="55CEE513" w14:textId="3C54792C" w:rsidR="00812F1D" w:rsidRPr="00812F1D" w:rsidRDefault="00812F1D" w:rsidP="00F71851">
      <w:pPr>
        <w:pStyle w:val="Heading1"/>
        <w:spacing w:after="600"/>
      </w:pPr>
      <w:r w:rsidRPr="00812F1D">
        <w:lastRenderedPageBreak/>
        <w:t>Brown marmorated stink bug</w:t>
      </w:r>
      <w:r>
        <w:br/>
      </w:r>
      <w:r w:rsidRPr="00812F1D">
        <w:rPr>
          <w:b w:val="0"/>
          <w:bCs w:val="0"/>
          <w:i/>
          <w:iCs/>
        </w:rPr>
        <w:t>Halyomorpha halys</w:t>
      </w:r>
    </w:p>
    <w:p w14:paraId="5BF12ED0" w14:textId="5CFD7B55" w:rsidR="00812F1D" w:rsidRPr="00F71851" w:rsidRDefault="00812F1D" w:rsidP="00730593">
      <w:pPr>
        <w:pStyle w:val="BodyText"/>
        <w:spacing w:after="480" w:line="360" w:lineRule="auto"/>
        <w:rPr>
          <w:b/>
          <w:bCs/>
          <w:sz w:val="32"/>
          <w:szCs w:val="26"/>
        </w:rPr>
      </w:pPr>
      <w:r w:rsidRPr="00F71851">
        <w:rPr>
          <w:b/>
          <w:bCs/>
          <w:sz w:val="32"/>
          <w:szCs w:val="26"/>
        </w:rPr>
        <w:t>The brown marmorated stink bug (</w:t>
      </w:r>
      <w:r w:rsidRPr="00F71851">
        <w:rPr>
          <w:b/>
          <w:bCs/>
          <w:i/>
          <w:iCs/>
          <w:sz w:val="32"/>
          <w:szCs w:val="26"/>
        </w:rPr>
        <w:t>Halyomorpha halys</w:t>
      </w:r>
      <w:r w:rsidRPr="00F71851">
        <w:rPr>
          <w:b/>
          <w:bCs/>
          <w:sz w:val="32"/>
          <w:szCs w:val="26"/>
        </w:rPr>
        <w:t>) is an exotic plant pest</w:t>
      </w:r>
      <w:r w:rsidR="00603BDA">
        <w:rPr>
          <w:b/>
          <w:bCs/>
          <w:sz w:val="32"/>
          <w:szCs w:val="26"/>
        </w:rPr>
        <w:t xml:space="preserve"> </w:t>
      </w:r>
      <w:r w:rsidRPr="00F71851">
        <w:rPr>
          <w:b/>
          <w:bCs/>
          <w:sz w:val="32"/>
          <w:szCs w:val="26"/>
        </w:rPr>
        <w:t>that is a high priority for Australia.</w:t>
      </w:r>
    </w:p>
    <w:p w14:paraId="2E91CA30" w14:textId="77777777" w:rsidR="00603BDA" w:rsidRDefault="00812F1D" w:rsidP="00812F1D">
      <w:pPr>
        <w:pStyle w:val="Heading2"/>
      </w:pPr>
      <w:r w:rsidRPr="00812F1D">
        <w:t>What does it look like?</w:t>
      </w:r>
    </w:p>
    <w:p w14:paraId="6D88E5B8" w14:textId="7F8BBAFF" w:rsidR="00F71851" w:rsidRPr="00F71851" w:rsidRDefault="00F71851" w:rsidP="00F71851">
      <w:pPr>
        <w:pStyle w:val="Caption"/>
        <w:keepNext/>
        <w:rPr>
          <w:lang w:val="en-GB"/>
        </w:rPr>
      </w:pPr>
      <w:r>
        <w:t xml:space="preserve">Image </w:t>
      </w:r>
      <w:fldSimple w:instr=" SEQ Image \* ARABIC ">
        <w:r w:rsidR="00FA047E">
          <w:rPr>
            <w:noProof/>
          </w:rPr>
          <w:t>1</w:t>
        </w:r>
      </w:fldSimple>
      <w:r>
        <w:t xml:space="preserve">: </w:t>
      </w:r>
      <w:r w:rsidRPr="000424E1">
        <w:t>Brown marmorated stink bug (</w:t>
      </w:r>
      <w:r w:rsidRPr="00F71851">
        <w:rPr>
          <w:i/>
          <w:iCs w:val="0"/>
        </w:rPr>
        <w:t>Halyomorpha halys</w:t>
      </w:r>
      <w:r w:rsidRPr="000424E1">
        <w:t>), adult – dorsal view.</w:t>
      </w:r>
      <w:r>
        <w:br/>
      </w:r>
      <w:r w:rsidRPr="00F71851">
        <w:rPr>
          <w:b w:val="0"/>
          <w:bCs/>
        </w:rPr>
        <w:t>(</w:t>
      </w:r>
      <w:r w:rsidRPr="00F71851">
        <w:rPr>
          <w:b w:val="0"/>
          <w:bCs/>
          <w:sz w:val="22"/>
          <w:lang w:val="en-GB"/>
        </w:rPr>
        <w:t>© CSIRO</w:t>
      </w:r>
      <w:r w:rsidRPr="00F71851">
        <w:rPr>
          <w:b w:val="0"/>
          <w:bCs/>
          <w:lang w:val="en-GB"/>
        </w:rPr>
        <w:t>)</w:t>
      </w:r>
    </w:p>
    <w:p w14:paraId="00698CC1" w14:textId="01EB8ADF" w:rsidR="00F71851" w:rsidRDefault="00F47847" w:rsidP="00F71851">
      <w:r>
        <w:rPr>
          <w:noProof/>
        </w:rPr>
        <w:drawing>
          <wp:inline distT="0" distB="0" distL="0" distR="0" wp14:anchorId="443B4B94" wp14:editId="3AA473ED">
            <wp:extent cx="4996180" cy="2579200"/>
            <wp:effectExtent l="0" t="0" r="0" b="0"/>
            <wp:docPr id="1033672714" name="Picture 1" descr="Brown marmorated stink bug (Halyomorpha halys), adult – dors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72714" name="Picture 1" descr="Brown marmorated stink bug (Halyomorpha halys), adult – dorsal view"/>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997498" cy="2579881"/>
                    </a:xfrm>
                    <a:prstGeom prst="rect">
                      <a:avLst/>
                    </a:prstGeom>
                    <a:ln>
                      <a:noFill/>
                    </a:ln>
                    <a:extLst>
                      <a:ext uri="{53640926-AAD7-44D8-BBD7-CCE9431645EC}">
                        <a14:shadowObscured xmlns:a14="http://schemas.microsoft.com/office/drawing/2010/main"/>
                      </a:ext>
                    </a:extLst>
                  </pic:spPr>
                </pic:pic>
              </a:graphicData>
            </a:graphic>
          </wp:inline>
        </w:drawing>
      </w:r>
    </w:p>
    <w:p w14:paraId="14E9AAE7" w14:textId="26927A2D" w:rsidR="00F71851" w:rsidRPr="00C90F57" w:rsidRDefault="00F71851" w:rsidP="00730593">
      <w:pPr>
        <w:pStyle w:val="Heading4"/>
        <w:spacing w:before="240"/>
      </w:pPr>
      <w:r w:rsidRPr="00C90F57">
        <w:t>Adults:</w:t>
      </w:r>
    </w:p>
    <w:p w14:paraId="53F14A96" w14:textId="77777777" w:rsidR="00603BDA" w:rsidRDefault="00F71851" w:rsidP="00F71851">
      <w:pPr>
        <w:pStyle w:val="ListBullet"/>
      </w:pPr>
      <w:r w:rsidRPr="00C90F57">
        <w:t>12</w:t>
      </w:r>
      <w:r w:rsidR="00730593">
        <w:t xml:space="preserve"> to </w:t>
      </w:r>
      <w:r w:rsidRPr="00C90F57">
        <w:t>17</w:t>
      </w:r>
      <w:r w:rsidR="00730593">
        <w:t xml:space="preserve"> millimetres</w:t>
      </w:r>
      <w:r w:rsidRPr="00C90F57">
        <w:t xml:space="preserve"> long</w:t>
      </w:r>
    </w:p>
    <w:p w14:paraId="76233C11" w14:textId="77777777" w:rsidR="00603BDA" w:rsidRDefault="00F71851" w:rsidP="00F71851">
      <w:pPr>
        <w:pStyle w:val="ListBullet"/>
      </w:pPr>
      <w:r w:rsidRPr="00C90F57">
        <w:t>Brown shield-shaped body</w:t>
      </w:r>
    </w:p>
    <w:p w14:paraId="46CD1B01" w14:textId="77777777" w:rsidR="00603BDA" w:rsidRDefault="00F71851" w:rsidP="00F71851">
      <w:pPr>
        <w:pStyle w:val="ListBullet"/>
      </w:pPr>
      <w:r w:rsidRPr="00C90F57">
        <w:t>Pale, white bands on the</w:t>
      </w:r>
      <w:r w:rsidR="00603BDA">
        <w:t xml:space="preserve"> </w:t>
      </w:r>
      <w:r w:rsidRPr="00C90F57">
        <w:t>antennae</w:t>
      </w:r>
    </w:p>
    <w:p w14:paraId="01ADD42F" w14:textId="40C453BC" w:rsidR="00F71851" w:rsidRDefault="00F71851" w:rsidP="00F71851">
      <w:pPr>
        <w:pStyle w:val="ListBullet"/>
      </w:pPr>
      <w:r w:rsidRPr="00C90F57">
        <w:t>Distinctive black and white banding along body</w:t>
      </w:r>
    </w:p>
    <w:p w14:paraId="7492AB4F" w14:textId="424DB774" w:rsidR="00F71851" w:rsidRPr="00F71851" w:rsidRDefault="00F71851" w:rsidP="00F71851">
      <w:pPr>
        <w:pStyle w:val="Caption"/>
        <w:keepNext/>
        <w:rPr>
          <w:bCs/>
          <w:lang w:val="en-GB"/>
        </w:rPr>
      </w:pPr>
      <w:r>
        <w:lastRenderedPageBreak/>
        <w:t xml:space="preserve">Image </w:t>
      </w:r>
      <w:fldSimple w:instr=" SEQ Image \* ARABIC ">
        <w:r w:rsidR="00FA047E">
          <w:rPr>
            <w:noProof/>
          </w:rPr>
          <w:t>2</w:t>
        </w:r>
      </w:fldSimple>
      <w:r>
        <w:t xml:space="preserve">: </w:t>
      </w:r>
      <w:r w:rsidRPr="00F71851">
        <w:rPr>
          <w:bCs/>
          <w:lang w:val="en-GB"/>
        </w:rPr>
        <w:t>Brown marmorated stink bug (</w:t>
      </w:r>
      <w:r w:rsidRPr="00F71851">
        <w:rPr>
          <w:i/>
          <w:lang w:val="en-GB"/>
        </w:rPr>
        <w:t>Halyomorpha halys</w:t>
      </w:r>
      <w:r w:rsidRPr="00F71851">
        <w:rPr>
          <w:bCs/>
          <w:lang w:val="en-GB"/>
        </w:rPr>
        <w:t>), early instar nymphs and eggs.</w:t>
      </w:r>
      <w:r>
        <w:rPr>
          <w:bCs/>
          <w:lang w:val="en-GB"/>
        </w:rPr>
        <w:t xml:space="preserve"> </w:t>
      </w:r>
      <w:r w:rsidRPr="00F71851">
        <w:rPr>
          <w:b w:val="0"/>
          <w:lang w:val="en-GB"/>
        </w:rPr>
        <w:t>(</w:t>
      </w:r>
      <w:r w:rsidRPr="00F71851">
        <w:rPr>
          <w:b w:val="0"/>
          <w:sz w:val="22"/>
          <w:lang w:val="en-GB"/>
        </w:rPr>
        <w:t>© Gary Bernon, USDA APHIS, Bugwood.org</w:t>
      </w:r>
      <w:r w:rsidRPr="00F71851">
        <w:rPr>
          <w:b w:val="0"/>
          <w:lang w:val="en-GB"/>
        </w:rPr>
        <w:t>)</w:t>
      </w:r>
    </w:p>
    <w:p w14:paraId="4B4F16B3" w14:textId="4825B2F6" w:rsidR="00F71851" w:rsidRDefault="00F71851" w:rsidP="00F71851">
      <w:r>
        <w:rPr>
          <w:noProof/>
        </w:rPr>
        <w:drawing>
          <wp:inline distT="0" distB="0" distL="0" distR="0" wp14:anchorId="694F65B3" wp14:editId="4D11B047">
            <wp:extent cx="3959166" cy="2452400"/>
            <wp:effectExtent l="0" t="0" r="3810" b="0"/>
            <wp:docPr id="316869052" name="Picture 8" descr="Brown marmorated stink bug (Halyomorpha halys), early instar nymphs and eggs. (© Gary Bernon, USDA APHIS, Bugwoo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69052" name="Picture 8" descr="Brown marmorated stink bug (Halyomorpha halys), early instar nymphs and eggs. (© Gary Bernon, USDA APHIS, Bugwood.or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960000" cy="2452917"/>
                    </a:xfrm>
                    <a:prstGeom prst="rect">
                      <a:avLst/>
                    </a:prstGeom>
                    <a:ln>
                      <a:noFill/>
                    </a:ln>
                    <a:extLst>
                      <a:ext uri="{53640926-AAD7-44D8-BBD7-CCE9431645EC}">
                        <a14:shadowObscured xmlns:a14="http://schemas.microsoft.com/office/drawing/2010/main"/>
                      </a:ext>
                    </a:extLst>
                  </pic:spPr>
                </pic:pic>
              </a:graphicData>
            </a:graphic>
          </wp:inline>
        </w:drawing>
      </w:r>
    </w:p>
    <w:p w14:paraId="04CCBAD1" w14:textId="77777777" w:rsidR="00603BDA" w:rsidRDefault="00F71851" w:rsidP="00730593">
      <w:pPr>
        <w:pStyle w:val="Heading4"/>
        <w:spacing w:after="40"/>
      </w:pPr>
      <w:r w:rsidRPr="00F71851">
        <w:t>Juveniles (nymphs):</w:t>
      </w:r>
    </w:p>
    <w:p w14:paraId="34D3A5FA" w14:textId="77777777" w:rsidR="00603BDA" w:rsidRDefault="00F71851" w:rsidP="00730593">
      <w:pPr>
        <w:pStyle w:val="ListBullet"/>
        <w:spacing w:line="360" w:lineRule="auto"/>
      </w:pPr>
      <w:r w:rsidRPr="00F71851">
        <w:t>Newly hatched – dark head and shoulders, red and orange abdomen with dark stripes</w:t>
      </w:r>
    </w:p>
    <w:p w14:paraId="481A3B49" w14:textId="77777777" w:rsidR="00603BDA" w:rsidRDefault="00F71851" w:rsidP="00730593">
      <w:pPr>
        <w:pStyle w:val="ListBullet"/>
        <w:spacing w:line="360" w:lineRule="auto"/>
      </w:pPr>
      <w:r w:rsidRPr="00F71851">
        <w:t>Older – darker, begin to show banding pattern on the legs and</w:t>
      </w:r>
      <w:r w:rsidR="00603BDA">
        <w:t xml:space="preserve"> </w:t>
      </w:r>
      <w:r w:rsidRPr="00F71851">
        <w:t>antennae</w:t>
      </w:r>
    </w:p>
    <w:p w14:paraId="7139FCC7" w14:textId="3693330D" w:rsidR="00F71851" w:rsidRPr="00F71851" w:rsidRDefault="00F71851" w:rsidP="00F71851">
      <w:pPr>
        <w:pStyle w:val="ListBullet"/>
      </w:pPr>
      <w:r w:rsidRPr="00F71851">
        <w:rPr>
          <w:lang w:val="en-AU"/>
        </w:rPr>
        <w:t>Juveniles cannot fly</w:t>
      </w:r>
    </w:p>
    <w:p w14:paraId="47982E5F" w14:textId="335E32A2" w:rsidR="00730593" w:rsidRPr="00730593" w:rsidRDefault="00730593" w:rsidP="00730593">
      <w:pPr>
        <w:pStyle w:val="Caption"/>
        <w:keepNext/>
        <w:rPr>
          <w:bCs/>
          <w:lang w:val="en-GB"/>
        </w:rPr>
      </w:pPr>
      <w:r>
        <w:t xml:space="preserve">Image </w:t>
      </w:r>
      <w:fldSimple w:instr=" SEQ Image \* ARABIC ">
        <w:r w:rsidR="00FA047E">
          <w:rPr>
            <w:noProof/>
          </w:rPr>
          <w:t>3</w:t>
        </w:r>
      </w:fldSimple>
      <w:r>
        <w:t xml:space="preserve">: </w:t>
      </w:r>
      <w:r w:rsidRPr="00730593">
        <w:rPr>
          <w:bCs/>
          <w:lang w:val="en-GB"/>
        </w:rPr>
        <w:t>Brown marmorated stink bug (</w:t>
      </w:r>
      <w:r w:rsidRPr="00730593">
        <w:rPr>
          <w:i/>
          <w:lang w:val="en-GB"/>
        </w:rPr>
        <w:t>Halyomorpha halys</w:t>
      </w:r>
      <w:r w:rsidRPr="00730593">
        <w:rPr>
          <w:bCs/>
          <w:lang w:val="en-GB"/>
        </w:rPr>
        <w:t>), eggs.</w:t>
      </w:r>
      <w:r>
        <w:rPr>
          <w:bCs/>
          <w:lang w:val="en-GB"/>
        </w:rPr>
        <w:br/>
      </w:r>
      <w:r w:rsidRPr="00730593">
        <w:rPr>
          <w:b w:val="0"/>
          <w:lang w:val="en-GB"/>
        </w:rPr>
        <w:t>(© Susan Ellis, Bugwood.org)</w:t>
      </w:r>
    </w:p>
    <w:p w14:paraId="654064A5" w14:textId="33DA14BD" w:rsidR="00F71851" w:rsidRDefault="00F71851" w:rsidP="00730593">
      <w:r>
        <w:rPr>
          <w:noProof/>
        </w:rPr>
        <w:drawing>
          <wp:inline distT="0" distB="0" distL="0" distR="0" wp14:anchorId="505A6D5A" wp14:editId="4FC26032">
            <wp:extent cx="3958237" cy="2358640"/>
            <wp:effectExtent l="0" t="0" r="4445" b="3810"/>
            <wp:docPr id="1565227585" name="Picture 9" descr="Brown marmorated stink bug (Halyomorpha halys), eggs.&#10;(© Susan Ellis, Bugwoo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27585" name="Picture 9" descr="Brown marmorated stink bug (Halyomorpha halys), eggs.&#10;(© Susan Ellis, Bugwood.or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960000" cy="2359691"/>
                    </a:xfrm>
                    <a:prstGeom prst="rect">
                      <a:avLst/>
                    </a:prstGeom>
                    <a:ln>
                      <a:noFill/>
                    </a:ln>
                    <a:extLst>
                      <a:ext uri="{53640926-AAD7-44D8-BBD7-CCE9431645EC}">
                        <a14:shadowObscured xmlns:a14="http://schemas.microsoft.com/office/drawing/2010/main"/>
                      </a:ext>
                    </a:extLst>
                  </pic:spPr>
                </pic:pic>
              </a:graphicData>
            </a:graphic>
          </wp:inline>
        </w:drawing>
      </w:r>
    </w:p>
    <w:p w14:paraId="2717BF9D" w14:textId="77777777" w:rsidR="00730593" w:rsidRPr="00730593" w:rsidRDefault="00730593" w:rsidP="00730593">
      <w:pPr>
        <w:pStyle w:val="Heading4"/>
        <w:spacing w:after="40"/>
      </w:pPr>
      <w:r w:rsidRPr="00730593">
        <w:t>Eggs:</w:t>
      </w:r>
    </w:p>
    <w:p w14:paraId="7983745C" w14:textId="77777777" w:rsidR="00603BDA" w:rsidRDefault="00730593" w:rsidP="00730593">
      <w:pPr>
        <w:pStyle w:val="ListBullet"/>
        <w:spacing w:line="276" w:lineRule="auto"/>
      </w:pPr>
      <w:r w:rsidRPr="00730593">
        <w:t>White to light green colour</w:t>
      </w:r>
    </w:p>
    <w:p w14:paraId="6BE0E3B4" w14:textId="77777777" w:rsidR="00603BDA" w:rsidRDefault="00730593" w:rsidP="00730593">
      <w:pPr>
        <w:pStyle w:val="ListBullet"/>
        <w:spacing w:line="276" w:lineRule="auto"/>
      </w:pPr>
      <w:r w:rsidRPr="00730593">
        <w:t>Barrel shaped</w:t>
      </w:r>
    </w:p>
    <w:p w14:paraId="523FBAFB" w14:textId="4313DBB7" w:rsidR="00730593" w:rsidRPr="00F71851" w:rsidRDefault="00730593" w:rsidP="00730593">
      <w:pPr>
        <w:pStyle w:val="ListBullet"/>
        <w:spacing w:line="276" w:lineRule="auto"/>
      </w:pPr>
      <w:r w:rsidRPr="00730593">
        <w:rPr>
          <w:lang w:val="en-AU"/>
        </w:rPr>
        <w:t>Laid in clusters of 25–30 on</w:t>
      </w:r>
      <w:r w:rsidR="00603BDA">
        <w:rPr>
          <w:lang w:val="en-AU"/>
        </w:rPr>
        <w:t xml:space="preserve"> </w:t>
      </w:r>
      <w:r w:rsidRPr="00730593">
        <w:rPr>
          <w:lang w:val="en-AU"/>
        </w:rPr>
        <w:t>underside of leaves</w:t>
      </w:r>
    </w:p>
    <w:p w14:paraId="7DD6FF43" w14:textId="77777777" w:rsidR="00603BDA" w:rsidRDefault="00812F1D" w:rsidP="00812F1D">
      <w:pPr>
        <w:pStyle w:val="Heading2"/>
      </w:pPr>
      <w:r w:rsidRPr="00812F1D">
        <w:lastRenderedPageBreak/>
        <w:t>Why is it a pest?</w:t>
      </w:r>
    </w:p>
    <w:p w14:paraId="65CAE9B1" w14:textId="2D8C63A2" w:rsidR="00812F1D" w:rsidRPr="00812F1D" w:rsidRDefault="00812F1D" w:rsidP="00812F1D">
      <w:pPr>
        <w:pStyle w:val="BodyText"/>
      </w:pPr>
      <w:r w:rsidRPr="00812F1D">
        <w:t>The brown marmorated stink bug, also known as BMSB, is a sneaky hitchhiker that tries to pass our borders by hiding inside imported shipping containers, machinery, goods and packaging – especially between September and April.</w:t>
      </w:r>
    </w:p>
    <w:p w14:paraId="2497FB7E" w14:textId="77777777" w:rsidR="00603BDA" w:rsidRDefault="00812F1D" w:rsidP="00812F1D">
      <w:pPr>
        <w:pStyle w:val="BodyText"/>
      </w:pPr>
      <w:r w:rsidRPr="00812F1D">
        <w:t>It is known to feed on and damage over 300 types of fruit, ornamental trees and vegetable crops, including apples and pears, peaches, cherries, berries, grapes, grains, sweetcorn, tomatoes, tree nuts and truffles.</w:t>
      </w:r>
    </w:p>
    <w:p w14:paraId="5D449AE8" w14:textId="77777777" w:rsidR="00603BDA" w:rsidRDefault="00812F1D" w:rsidP="00812F1D">
      <w:pPr>
        <w:pStyle w:val="BodyText"/>
      </w:pPr>
      <w:r w:rsidRPr="00812F1D">
        <w:t>Brown marmorated stink bug poses no risk to human health. It is a nuisance pest because it can enter homes, vehicles, machinery and sheds to seek shelter during cooler months – often in very large numbers.</w:t>
      </w:r>
    </w:p>
    <w:p w14:paraId="3DB54D75" w14:textId="7597D7F4" w:rsidR="00812F1D" w:rsidRPr="00812F1D" w:rsidRDefault="00812F1D" w:rsidP="00812F1D">
      <w:pPr>
        <w:pStyle w:val="BodyText"/>
      </w:pPr>
      <w:r w:rsidRPr="00812F1D">
        <w:t>They are not easy to treat with insecticides and produce a very unpleasant odour when disturbed or squashed, making them hard to remove.</w:t>
      </w:r>
    </w:p>
    <w:p w14:paraId="6FDB2A08" w14:textId="77777777" w:rsidR="00812F1D" w:rsidRPr="00812F1D" w:rsidRDefault="00812F1D" w:rsidP="00812F1D">
      <w:pPr>
        <w:pStyle w:val="Heading2"/>
      </w:pPr>
      <w:r w:rsidRPr="00812F1D">
        <w:t>How do I report it?</w:t>
      </w:r>
    </w:p>
    <w:p w14:paraId="1B644574" w14:textId="121AD9E8" w:rsidR="00812F1D" w:rsidRDefault="00812F1D" w:rsidP="00812F1D">
      <w:pPr>
        <w:pStyle w:val="BodyText"/>
      </w:pPr>
      <w:r w:rsidRPr="00812F1D">
        <w:t>If you think you have found brown marmorated stink bugs, report this immediately to Agriculture Victoria by</w:t>
      </w:r>
      <w:r w:rsidR="00603BDA">
        <w:t xml:space="preserve"> </w:t>
      </w:r>
      <w:r w:rsidRPr="00812F1D">
        <w:t>calling the Exotic Plant</w:t>
      </w:r>
      <w:r w:rsidR="00603BDA">
        <w:t xml:space="preserve"> </w:t>
      </w:r>
      <w:r w:rsidRPr="00812F1D">
        <w:t>Pest Hotline</w:t>
      </w:r>
      <w:r w:rsidR="00603BDA">
        <w:t xml:space="preserve"> </w:t>
      </w:r>
      <w:r w:rsidRPr="00812F1D">
        <w:t>on 1800</w:t>
      </w:r>
      <w:r w:rsidR="00603BDA">
        <w:t xml:space="preserve"> </w:t>
      </w:r>
      <w:r w:rsidRPr="00812F1D">
        <w:t xml:space="preserve">084 88, visiting </w:t>
      </w:r>
      <w:hyperlink r:id="rId13" w:tooltip="Hyperlink to report an unusual plant pest or disease at the Agriculture Victoria website" w:history="1">
        <w:r w:rsidR="00832526">
          <w:rPr>
            <w:rStyle w:val="Hyperlink"/>
          </w:rPr>
          <w:t>agriculture.vic.gov.au/</w:t>
        </w:r>
        <w:proofErr w:type="spellStart"/>
        <w:r w:rsidR="00832526">
          <w:rPr>
            <w:rStyle w:val="Hyperlink"/>
          </w:rPr>
          <w:t>reportaplantpest</w:t>
        </w:r>
        <w:proofErr w:type="spellEnd"/>
      </w:hyperlink>
      <w:r w:rsidR="00730593" w:rsidRPr="00800208">
        <w:t xml:space="preserve"> </w:t>
      </w:r>
      <w:r w:rsidRPr="00812F1D">
        <w:t>or</w:t>
      </w:r>
      <w:r w:rsidR="00603BDA">
        <w:t xml:space="preserve"> </w:t>
      </w:r>
      <w:r w:rsidRPr="00812F1D">
        <w:t>using the QR code</w:t>
      </w:r>
      <w:r w:rsidR="006C1E8B">
        <w:t xml:space="preserve"> below</w:t>
      </w:r>
      <w:r w:rsidR="00730593">
        <w:t>:</w:t>
      </w:r>
    </w:p>
    <w:p w14:paraId="36983DA8" w14:textId="333C2304" w:rsidR="00730593" w:rsidRDefault="00730593" w:rsidP="00812F1D">
      <w:pPr>
        <w:pStyle w:val="BodyText"/>
      </w:pPr>
      <w:r w:rsidRPr="00730593">
        <w:rPr>
          <w:noProof/>
        </w:rPr>
        <w:drawing>
          <wp:inline distT="0" distB="0" distL="0" distR="0" wp14:anchorId="251823B3" wp14:editId="00803D48">
            <wp:extent cx="1182029" cy="1182029"/>
            <wp:effectExtent l="0" t="0" r="0" b="0"/>
            <wp:docPr id="714115109" name="Picture 1" descr="A QR code containing the yperlink to report an unusual plant pest or disease at the Agriculture Victori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5109" name="Picture 1" descr="A QR code containing the yperlink to report an unusual plant pest or disease at the Agriculture Victoria website"/>
                    <pic:cNvPicPr/>
                  </pic:nvPicPr>
                  <pic:blipFill>
                    <a:blip r:embed="rId14"/>
                    <a:stretch>
                      <a:fillRect/>
                    </a:stretch>
                  </pic:blipFill>
                  <pic:spPr>
                    <a:xfrm>
                      <a:off x="0" y="0"/>
                      <a:ext cx="1212517" cy="1212517"/>
                    </a:xfrm>
                    <a:prstGeom prst="rect">
                      <a:avLst/>
                    </a:prstGeom>
                  </pic:spPr>
                </pic:pic>
              </a:graphicData>
            </a:graphic>
          </wp:inline>
        </w:drawing>
      </w:r>
    </w:p>
    <w:p w14:paraId="5FD2BA8A" w14:textId="5B6AA5C3" w:rsidR="00812F1D" w:rsidRDefault="00812F1D" w:rsidP="00812F1D">
      <w:pPr>
        <w:pStyle w:val="BodyText"/>
      </w:pPr>
      <w:r w:rsidRPr="00812F1D">
        <w:t>It’s important to make a report as soon as</w:t>
      </w:r>
      <w:r w:rsidR="00603BDA">
        <w:t xml:space="preserve"> </w:t>
      </w:r>
      <w:r w:rsidRPr="00812F1D">
        <w:t>possible. Make</w:t>
      </w:r>
      <w:r w:rsidR="00603BDA">
        <w:t xml:space="preserve"> </w:t>
      </w:r>
      <w:r w:rsidRPr="00812F1D">
        <w:t>sure to take clear photos of</w:t>
      </w:r>
      <w:r w:rsidR="00603BDA">
        <w:t xml:space="preserve"> </w:t>
      </w:r>
      <w:r w:rsidRPr="00812F1D">
        <w:t>the pests and damage</w:t>
      </w:r>
      <w:r w:rsidR="00603BDA">
        <w:t xml:space="preserve"> </w:t>
      </w:r>
      <w:r w:rsidRPr="00812F1D">
        <w:t>to include in your</w:t>
      </w:r>
      <w:r w:rsidR="00603BDA">
        <w:t xml:space="preserve"> </w:t>
      </w:r>
      <w:r w:rsidRPr="00812F1D">
        <w:t>report if you can. Information on how to</w:t>
      </w:r>
      <w:r w:rsidR="00603BDA">
        <w:t xml:space="preserve"> </w:t>
      </w:r>
      <w:r w:rsidRPr="00812F1D">
        <w:t>take a quality photo for identification can</w:t>
      </w:r>
      <w:r w:rsidR="00603BDA">
        <w:t xml:space="preserve"> </w:t>
      </w:r>
      <w:r w:rsidRPr="00812F1D">
        <w:t>be</w:t>
      </w:r>
      <w:r w:rsidR="00603BDA">
        <w:t xml:space="preserve"> </w:t>
      </w:r>
      <w:r w:rsidRPr="00812F1D">
        <w:t>found on</w:t>
      </w:r>
      <w:r w:rsidR="00603BDA">
        <w:t xml:space="preserve"> </w:t>
      </w:r>
      <w:r w:rsidRPr="00812F1D">
        <w:t>our reporting page.</w:t>
      </w:r>
    </w:p>
    <w:p w14:paraId="5846C61A" w14:textId="77777777" w:rsidR="00C21E9A" w:rsidRPr="00C21E9A" w:rsidRDefault="00C21E9A" w:rsidP="00C21E9A">
      <w:pPr>
        <w:pStyle w:val="Heading2"/>
      </w:pPr>
      <w:r w:rsidRPr="00C21E9A">
        <w:lastRenderedPageBreak/>
        <w:t>Other bugs you might find</w:t>
      </w:r>
    </w:p>
    <w:p w14:paraId="2E2AA9EA" w14:textId="6E9312BC" w:rsidR="00C21E9A" w:rsidRDefault="00C21E9A" w:rsidP="00C21E9A">
      <w:pPr>
        <w:pStyle w:val="BodyText"/>
      </w:pPr>
      <w:r w:rsidRPr="00C21E9A">
        <w:t xml:space="preserve">Not all stink bugs are invasive pests. There are different stink bugs, and bugs that look very similar to stink bugs, that can be found in Victoria and other parts of Australia. Some of these bugs are listed </w:t>
      </w:r>
      <w:r w:rsidR="002267E6" w:rsidRPr="00C21E9A">
        <w:t>below and</w:t>
      </w:r>
      <w:r w:rsidRPr="00C21E9A">
        <w:t xml:space="preserve"> can help you to identify stink bugs in the Great Biosecurity Quest! Remember, if you think you have found a brown marmorated stink bug or </w:t>
      </w:r>
      <w:proofErr w:type="gramStart"/>
      <w:r w:rsidRPr="00C21E9A">
        <w:t>other</w:t>
      </w:r>
      <w:proofErr w:type="gramEnd"/>
      <w:r w:rsidRPr="00C21E9A">
        <w:t xml:space="preserve"> exotic </w:t>
      </w:r>
      <w:proofErr w:type="spellStart"/>
      <w:r w:rsidRPr="00C21E9A">
        <w:t>pest</w:t>
      </w:r>
      <w:proofErr w:type="spellEnd"/>
      <w:r w:rsidRPr="00C21E9A">
        <w:t>, make sure you report it immediately.</w:t>
      </w:r>
    </w:p>
    <w:p w14:paraId="0AF9A9E6" w14:textId="3B4A6396" w:rsidR="00FA047E" w:rsidRDefault="00C21E9A" w:rsidP="003A04A7">
      <w:pPr>
        <w:pStyle w:val="Heading3"/>
        <w:keepNext w:val="0"/>
        <w:keepLines w:val="0"/>
        <w:spacing w:before="240" w:after="360"/>
      </w:pPr>
      <w:r w:rsidRPr="00C21E9A">
        <w:t>What could it be confused with?</w:t>
      </w:r>
    </w:p>
    <w:tbl>
      <w:tblPr>
        <w:tblStyle w:val="Style2"/>
        <w:tblW w:w="0" w:type="auto"/>
        <w:tblLayout w:type="fixed"/>
        <w:tblCellMar>
          <w:top w:w="85" w:type="dxa"/>
          <w:left w:w="85" w:type="dxa"/>
          <w:bottom w:w="85" w:type="dxa"/>
          <w:right w:w="85" w:type="dxa"/>
        </w:tblCellMar>
        <w:tblLook w:val="04A0" w:firstRow="1" w:lastRow="0" w:firstColumn="1" w:lastColumn="0" w:noHBand="0" w:noVBand="1"/>
      </w:tblPr>
      <w:tblGrid>
        <w:gridCol w:w="4957"/>
        <w:gridCol w:w="4671"/>
      </w:tblGrid>
      <w:tr w:rsidR="00E05CD9" w14:paraId="5F09B631" w14:textId="77777777" w:rsidTr="001F021B">
        <w:trPr>
          <w:cnfStyle w:val="100000000000" w:firstRow="1" w:lastRow="0" w:firstColumn="0" w:lastColumn="0" w:oddVBand="0" w:evenVBand="0" w:oddHBand="0" w:evenHBand="0" w:firstRowFirstColumn="0" w:firstRowLastColumn="0" w:lastRowFirstColumn="0" w:lastRowLastColumn="0"/>
          <w:tblHeader/>
        </w:trPr>
        <w:tc>
          <w:tcPr>
            <w:tcW w:w="4957" w:type="dxa"/>
            <w:tcBorders>
              <w:right w:val="nil"/>
            </w:tcBorders>
          </w:tcPr>
          <w:p w14:paraId="57D393A4" w14:textId="70BD5502" w:rsidR="00E05CD9" w:rsidRDefault="00E05CD9" w:rsidP="00925220">
            <w:pPr>
              <w:spacing w:after="0" w:line="240" w:lineRule="auto"/>
              <w:ind w:left="170"/>
              <w:rPr>
                <w:lang w:val="en-GB"/>
              </w:rPr>
            </w:pPr>
            <w:r>
              <w:rPr>
                <w:lang w:val="en-GB"/>
              </w:rPr>
              <w:t>Name and habitat of bug</w:t>
            </w:r>
          </w:p>
        </w:tc>
        <w:tc>
          <w:tcPr>
            <w:tcW w:w="4671" w:type="dxa"/>
            <w:tcBorders>
              <w:left w:val="nil"/>
            </w:tcBorders>
          </w:tcPr>
          <w:p w14:paraId="6AD3EBCB" w14:textId="0051A7EB" w:rsidR="00E05CD9" w:rsidRDefault="00E05CD9" w:rsidP="003A04A7">
            <w:pPr>
              <w:spacing w:after="0" w:line="240" w:lineRule="auto"/>
              <w:rPr>
                <w:lang w:val="en-GB"/>
              </w:rPr>
            </w:pPr>
            <w:r>
              <w:rPr>
                <w:lang w:val="en-GB"/>
              </w:rPr>
              <w:t>Photo of Bug</w:t>
            </w:r>
          </w:p>
        </w:tc>
      </w:tr>
      <w:tr w:rsidR="00E05CD9" w14:paraId="70A2422D" w14:textId="77777777" w:rsidTr="001F021B">
        <w:trPr>
          <w:cantSplit/>
          <w:trHeight w:val="3677"/>
        </w:trPr>
        <w:tc>
          <w:tcPr>
            <w:tcW w:w="4957" w:type="dxa"/>
            <w:tcBorders>
              <w:right w:val="nil"/>
            </w:tcBorders>
          </w:tcPr>
          <w:p w14:paraId="0E8A9599" w14:textId="77777777" w:rsidR="00E05CD9" w:rsidRDefault="00E05CD9" w:rsidP="00925220">
            <w:pPr>
              <w:pStyle w:val="Heading4"/>
              <w:spacing w:after="240" w:line="276" w:lineRule="auto"/>
              <w:ind w:left="170"/>
              <w:rPr>
                <w:lang w:val="en-GB"/>
              </w:rPr>
            </w:pPr>
            <w:r w:rsidRPr="00796030">
              <w:rPr>
                <w:lang w:val="en-GB"/>
              </w:rPr>
              <w:t>Acacia shield stink bug (</w:t>
            </w:r>
            <w:r w:rsidRPr="00796030">
              <w:rPr>
                <w:i/>
                <w:lang w:val="en-GB"/>
              </w:rPr>
              <w:t>Alcaeus varicornis</w:t>
            </w:r>
            <w:r w:rsidRPr="00796030">
              <w:rPr>
                <w:lang w:val="en-GB"/>
              </w:rPr>
              <w:t>)</w:t>
            </w:r>
          </w:p>
          <w:p w14:paraId="53242F09" w14:textId="58DE16E5" w:rsidR="00E05CD9" w:rsidRDefault="00E05CD9" w:rsidP="00925220">
            <w:pPr>
              <w:pStyle w:val="BodyText"/>
              <w:spacing w:after="0" w:line="360" w:lineRule="auto"/>
              <w:ind w:left="170"/>
            </w:pPr>
            <w:r w:rsidRPr="00E05CD9">
              <w:rPr>
                <w:b/>
                <w:bCs/>
              </w:rPr>
              <w:t>Present in Australia:</w:t>
            </w:r>
            <w:r w:rsidRPr="00796030">
              <w:t xml:space="preserve"> </w:t>
            </w:r>
            <w:r>
              <w:br/>
            </w:r>
            <w:r w:rsidRPr="00796030">
              <w:t>VIC,</w:t>
            </w:r>
            <w:r w:rsidR="00603BDA">
              <w:t xml:space="preserve"> </w:t>
            </w:r>
            <w:r w:rsidRPr="00796030">
              <w:t>ACT, NSW, NT, QLD, SA, WA</w:t>
            </w:r>
          </w:p>
          <w:p w14:paraId="4617CE8C" w14:textId="5CCEFB4D" w:rsidR="00E05CD9" w:rsidRPr="00E05CD9" w:rsidRDefault="00E05CD9" w:rsidP="00925220">
            <w:pPr>
              <w:pStyle w:val="BodyText"/>
              <w:spacing w:before="120" w:after="0" w:line="360" w:lineRule="auto"/>
              <w:ind w:left="170"/>
              <w:rPr>
                <w:b/>
                <w:bCs/>
              </w:rPr>
            </w:pPr>
            <w:r w:rsidRPr="00E05CD9">
              <w:rPr>
                <w:b/>
                <w:bCs/>
              </w:rPr>
              <w:t>Photo credit:</w:t>
            </w:r>
          </w:p>
          <w:p w14:paraId="129F61C7" w14:textId="23B6D7FE" w:rsidR="00E05CD9" w:rsidRPr="00E05CD9" w:rsidRDefault="00E05CD9" w:rsidP="00846358">
            <w:pPr>
              <w:pStyle w:val="BodyText"/>
              <w:spacing w:after="0" w:line="360" w:lineRule="auto"/>
              <w:ind w:left="170"/>
              <w:rPr>
                <w:bCs/>
              </w:rPr>
            </w:pPr>
            <w:r w:rsidRPr="00E05CD9">
              <w:rPr>
                <w:bCs/>
                <w:iCs/>
                <w:lang w:val="en-AU"/>
              </w:rPr>
              <w:t xml:space="preserve">Jean and Fred </w:t>
            </w:r>
            <w:proofErr w:type="spellStart"/>
            <w:r w:rsidRPr="00E05CD9">
              <w:rPr>
                <w:bCs/>
                <w:iCs/>
                <w:lang w:val="en-AU"/>
              </w:rPr>
              <w:t>Hort</w:t>
            </w:r>
            <w:proofErr w:type="spellEnd"/>
            <w:r w:rsidRPr="00E05CD9">
              <w:rPr>
                <w:bCs/>
                <w:iCs/>
                <w:lang w:val="en-AU"/>
              </w:rPr>
              <w:t>, Flickr (CC</w:t>
            </w:r>
            <w:r w:rsidR="00603BDA">
              <w:rPr>
                <w:bCs/>
                <w:iCs/>
                <w:lang w:val="en-AU"/>
              </w:rPr>
              <w:t xml:space="preserve"> </w:t>
            </w:r>
            <w:r w:rsidRPr="00E05CD9">
              <w:rPr>
                <w:bCs/>
                <w:iCs/>
                <w:lang w:val="en-AU"/>
              </w:rPr>
              <w:t>BY2.0)</w:t>
            </w:r>
          </w:p>
        </w:tc>
        <w:tc>
          <w:tcPr>
            <w:tcW w:w="4671" w:type="dxa"/>
            <w:tcBorders>
              <w:left w:val="nil"/>
            </w:tcBorders>
          </w:tcPr>
          <w:p w14:paraId="0776B8F5" w14:textId="22AD7466" w:rsidR="00E05CD9" w:rsidRDefault="00E05CD9" w:rsidP="001D6559">
            <w:pPr>
              <w:spacing w:before="240" w:after="0" w:line="240" w:lineRule="auto"/>
              <w:rPr>
                <w:lang w:val="en-GB"/>
              </w:rPr>
            </w:pPr>
            <w:r>
              <w:rPr>
                <w:noProof/>
                <w:lang w:val="en-GB"/>
              </w:rPr>
              <w:drawing>
                <wp:inline distT="0" distB="0" distL="0" distR="0" wp14:anchorId="73573954" wp14:editId="017B5B92">
                  <wp:extent cx="2862000" cy="1956509"/>
                  <wp:effectExtent l="0" t="0" r="0" b="0"/>
                  <wp:docPr id="634741147" name="Picture 27" descr="Acacia shield stink bug (Alcaeus varicor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41147" name="Picture 27" descr="Acacia shield stink bug (Alcaeus varicornis)"/>
                          <pic:cNvPicPr/>
                        </pic:nvPicPr>
                        <pic:blipFill>
                          <a:blip r:embed="rId15"/>
                          <a:stretch>
                            <a:fillRect/>
                          </a:stretch>
                        </pic:blipFill>
                        <pic:spPr>
                          <a:xfrm>
                            <a:off x="0" y="0"/>
                            <a:ext cx="2862000" cy="1956509"/>
                          </a:xfrm>
                          <a:prstGeom prst="rect">
                            <a:avLst/>
                          </a:prstGeom>
                        </pic:spPr>
                      </pic:pic>
                    </a:graphicData>
                  </a:graphic>
                </wp:inline>
              </w:drawing>
            </w:r>
          </w:p>
        </w:tc>
      </w:tr>
      <w:tr w:rsidR="00E05CD9" w14:paraId="4F785F31" w14:textId="77777777" w:rsidTr="001F021B">
        <w:trPr>
          <w:trHeight w:val="3774"/>
        </w:trPr>
        <w:tc>
          <w:tcPr>
            <w:tcW w:w="4957" w:type="dxa"/>
            <w:tcBorders>
              <w:right w:val="nil"/>
            </w:tcBorders>
          </w:tcPr>
          <w:p w14:paraId="3D976A70" w14:textId="76F45CC2" w:rsidR="00E05CD9" w:rsidRPr="00796030" w:rsidRDefault="00E05CD9" w:rsidP="00925220">
            <w:pPr>
              <w:pStyle w:val="Heading4"/>
              <w:spacing w:after="240" w:line="276" w:lineRule="auto"/>
              <w:ind w:left="170"/>
              <w:rPr>
                <w:lang w:val="en-GB"/>
              </w:rPr>
            </w:pPr>
            <w:r w:rsidRPr="00796030">
              <w:rPr>
                <w:lang w:val="en-GB"/>
              </w:rPr>
              <w:t>Golden brown shield</w:t>
            </w:r>
            <w:r w:rsidR="00603BDA">
              <w:rPr>
                <w:lang w:val="en-GB"/>
              </w:rPr>
              <w:t xml:space="preserve"> </w:t>
            </w:r>
            <w:r w:rsidRPr="00796030">
              <w:rPr>
                <w:lang w:val="en-GB"/>
              </w:rPr>
              <w:t>bug (</w:t>
            </w:r>
            <w:r w:rsidRPr="00796030">
              <w:rPr>
                <w:i/>
                <w:lang w:val="en-GB"/>
              </w:rPr>
              <w:t>Anchises</w:t>
            </w:r>
            <w:r w:rsidR="00603BDA">
              <w:rPr>
                <w:i/>
                <w:lang w:val="en-GB"/>
              </w:rPr>
              <w:t xml:space="preserve"> </w:t>
            </w:r>
            <w:r w:rsidRPr="00796030">
              <w:rPr>
                <w:i/>
                <w:lang w:val="en-GB"/>
              </w:rPr>
              <w:t>parvulus</w:t>
            </w:r>
            <w:r w:rsidRPr="00796030">
              <w:rPr>
                <w:lang w:val="en-GB"/>
              </w:rPr>
              <w:t>)</w:t>
            </w:r>
          </w:p>
          <w:p w14:paraId="04387BC4" w14:textId="4269959B" w:rsidR="00E05CD9" w:rsidRDefault="00E05CD9" w:rsidP="00925220">
            <w:pPr>
              <w:pStyle w:val="BodyText"/>
              <w:spacing w:after="0" w:line="360" w:lineRule="auto"/>
              <w:ind w:left="170"/>
            </w:pPr>
            <w:r w:rsidRPr="00D1792C">
              <w:rPr>
                <w:b/>
                <w:bCs/>
              </w:rPr>
              <w:t>Present in Australia:</w:t>
            </w:r>
            <w:r w:rsidR="00D1792C">
              <w:br/>
            </w:r>
            <w:r w:rsidRPr="00796030">
              <w:t>VIC,</w:t>
            </w:r>
            <w:r w:rsidR="00603BDA">
              <w:t xml:space="preserve"> </w:t>
            </w:r>
            <w:r w:rsidRPr="00796030">
              <w:t>ACT, NSW, NT, QLD,</w:t>
            </w:r>
            <w:r w:rsidR="00603BDA">
              <w:t xml:space="preserve"> </w:t>
            </w:r>
            <w:r w:rsidRPr="00796030">
              <w:t>SA, WA</w:t>
            </w:r>
          </w:p>
          <w:p w14:paraId="1BFC2555" w14:textId="7772B882" w:rsidR="00D1792C" w:rsidRPr="00D1792C" w:rsidRDefault="00D1792C" w:rsidP="00925220">
            <w:pPr>
              <w:pStyle w:val="BodyText"/>
              <w:spacing w:before="120" w:after="0" w:line="360" w:lineRule="auto"/>
              <w:ind w:left="170"/>
              <w:rPr>
                <w:b/>
                <w:bCs/>
              </w:rPr>
            </w:pPr>
            <w:r w:rsidRPr="00E05CD9">
              <w:rPr>
                <w:b/>
                <w:bCs/>
              </w:rPr>
              <w:t>Photo credit:</w:t>
            </w:r>
          </w:p>
          <w:p w14:paraId="1BD1BAE0" w14:textId="1FA44A73" w:rsidR="00D1792C" w:rsidRPr="00D1792C" w:rsidRDefault="00D1792C" w:rsidP="00925220">
            <w:pPr>
              <w:pStyle w:val="BodyText"/>
              <w:spacing w:after="0" w:line="360" w:lineRule="auto"/>
              <w:ind w:left="170"/>
              <w:rPr>
                <w:bCs/>
              </w:rPr>
            </w:pPr>
            <w:r w:rsidRPr="00D1792C">
              <w:rPr>
                <w:bCs/>
                <w:iCs/>
                <w:lang w:val="en-AU"/>
              </w:rPr>
              <w:t>Graham wise from Brisbane Australia (CC</w:t>
            </w:r>
            <w:r w:rsidR="00603BDA">
              <w:rPr>
                <w:bCs/>
                <w:iCs/>
                <w:lang w:val="en-AU"/>
              </w:rPr>
              <w:t xml:space="preserve"> </w:t>
            </w:r>
            <w:r w:rsidRPr="00D1792C">
              <w:rPr>
                <w:bCs/>
                <w:iCs/>
                <w:lang w:val="en-AU"/>
              </w:rPr>
              <w:t>BY 2.0) Wikimedia</w:t>
            </w:r>
            <w:r w:rsidR="00603BDA">
              <w:rPr>
                <w:bCs/>
                <w:iCs/>
                <w:lang w:val="en-AU"/>
              </w:rPr>
              <w:t xml:space="preserve"> </w:t>
            </w:r>
            <w:r w:rsidRPr="00D1792C">
              <w:rPr>
                <w:bCs/>
                <w:iCs/>
                <w:lang w:val="en-AU"/>
              </w:rPr>
              <w:t>Common</w:t>
            </w:r>
            <w:r w:rsidRPr="00D1792C">
              <w:rPr>
                <w:bCs/>
                <w:lang w:val="en-AU"/>
              </w:rPr>
              <w:t>)</w:t>
            </w:r>
          </w:p>
        </w:tc>
        <w:tc>
          <w:tcPr>
            <w:tcW w:w="4671" w:type="dxa"/>
            <w:tcBorders>
              <w:left w:val="nil"/>
            </w:tcBorders>
          </w:tcPr>
          <w:p w14:paraId="57FAE6E2" w14:textId="688BBDD8" w:rsidR="00E05CD9" w:rsidRDefault="00E05CD9" w:rsidP="001D6559">
            <w:pPr>
              <w:spacing w:before="240" w:after="0" w:line="240" w:lineRule="auto"/>
              <w:rPr>
                <w:lang w:val="en-GB"/>
              </w:rPr>
            </w:pPr>
            <w:r>
              <w:rPr>
                <w:noProof/>
                <w:lang w:val="en-GB"/>
              </w:rPr>
              <w:drawing>
                <wp:inline distT="0" distB="0" distL="0" distR="0" wp14:anchorId="53FEF995" wp14:editId="26EFC112">
                  <wp:extent cx="2862000" cy="1955867"/>
                  <wp:effectExtent l="0" t="0" r="0" b="0"/>
                  <wp:docPr id="525689555" name="Picture 28" descr="Golden brown shield bug (Anchises parv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89555" name="Picture 28" descr="Golden brown shield bug (Anchises parvulus)"/>
                          <pic:cNvPicPr/>
                        </pic:nvPicPr>
                        <pic:blipFill>
                          <a:blip r:embed="rId16" cstate="screen">
                            <a:extLst>
                              <a:ext uri="{28A0092B-C50C-407E-A947-70E740481C1C}">
                                <a14:useLocalDpi xmlns:a14="http://schemas.microsoft.com/office/drawing/2010/main"/>
                              </a:ext>
                            </a:extLst>
                          </a:blip>
                          <a:stretch>
                            <a:fillRect/>
                          </a:stretch>
                        </pic:blipFill>
                        <pic:spPr>
                          <a:xfrm>
                            <a:off x="0" y="0"/>
                            <a:ext cx="2862000" cy="1955867"/>
                          </a:xfrm>
                          <a:prstGeom prst="rect">
                            <a:avLst/>
                          </a:prstGeom>
                        </pic:spPr>
                      </pic:pic>
                    </a:graphicData>
                  </a:graphic>
                </wp:inline>
              </w:drawing>
            </w:r>
          </w:p>
        </w:tc>
      </w:tr>
    </w:tbl>
    <w:p w14:paraId="4EAFDA51" w14:textId="77777777" w:rsidR="00846358" w:rsidRDefault="00846358">
      <w:r>
        <w:rPr>
          <w:b/>
          <w:iCs/>
        </w:rPr>
        <w:br w:type="page"/>
      </w:r>
    </w:p>
    <w:tbl>
      <w:tblPr>
        <w:tblStyle w:val="Style2"/>
        <w:tblW w:w="0" w:type="auto"/>
        <w:tblLayout w:type="fixed"/>
        <w:tblCellMar>
          <w:top w:w="85" w:type="dxa"/>
          <w:left w:w="85" w:type="dxa"/>
          <w:bottom w:w="85" w:type="dxa"/>
          <w:right w:w="85" w:type="dxa"/>
        </w:tblCellMar>
        <w:tblLook w:val="04A0" w:firstRow="1" w:lastRow="0" w:firstColumn="1" w:lastColumn="0" w:noHBand="0" w:noVBand="1"/>
      </w:tblPr>
      <w:tblGrid>
        <w:gridCol w:w="4957"/>
        <w:gridCol w:w="4671"/>
      </w:tblGrid>
      <w:tr w:rsidR="00CC294B" w14:paraId="5405B2B0" w14:textId="77777777" w:rsidTr="001F021B">
        <w:trPr>
          <w:cnfStyle w:val="100000000000" w:firstRow="1" w:lastRow="0" w:firstColumn="0" w:lastColumn="0" w:oddVBand="0" w:evenVBand="0" w:oddHBand="0" w:evenHBand="0" w:firstRowFirstColumn="0" w:firstRowLastColumn="0" w:lastRowFirstColumn="0" w:lastRowLastColumn="0"/>
          <w:cantSplit/>
          <w:tblHeader/>
        </w:trPr>
        <w:tc>
          <w:tcPr>
            <w:tcW w:w="4957" w:type="dxa"/>
            <w:tcBorders>
              <w:right w:val="nil"/>
            </w:tcBorders>
          </w:tcPr>
          <w:p w14:paraId="6B619F57" w14:textId="711DBA49" w:rsidR="00CC294B" w:rsidRPr="00CC294B" w:rsidRDefault="00CC294B" w:rsidP="001F021B">
            <w:pPr>
              <w:pStyle w:val="Tabletext"/>
              <w:spacing w:after="0" w:line="240" w:lineRule="auto"/>
              <w:ind w:left="176"/>
            </w:pPr>
            <w:r w:rsidRPr="00CC294B">
              <w:lastRenderedPageBreak/>
              <w:t>Name and habitat of bug</w:t>
            </w:r>
          </w:p>
        </w:tc>
        <w:tc>
          <w:tcPr>
            <w:tcW w:w="4671" w:type="dxa"/>
            <w:tcBorders>
              <w:left w:val="nil"/>
            </w:tcBorders>
          </w:tcPr>
          <w:p w14:paraId="1B2ACCF6" w14:textId="1C807FCD" w:rsidR="00CC294B" w:rsidRPr="00CC294B" w:rsidRDefault="00CC294B" w:rsidP="00CC294B">
            <w:pPr>
              <w:pStyle w:val="Tabletext"/>
              <w:spacing w:after="0" w:line="240" w:lineRule="auto"/>
            </w:pPr>
            <w:r w:rsidRPr="00CC294B">
              <w:t>Photo of Bug</w:t>
            </w:r>
          </w:p>
        </w:tc>
      </w:tr>
      <w:tr w:rsidR="00E05CD9" w14:paraId="234375A4" w14:textId="77777777" w:rsidTr="001F021B">
        <w:trPr>
          <w:cantSplit/>
        </w:trPr>
        <w:tc>
          <w:tcPr>
            <w:tcW w:w="4957" w:type="dxa"/>
            <w:tcBorders>
              <w:right w:val="nil"/>
            </w:tcBorders>
          </w:tcPr>
          <w:p w14:paraId="348F7B71" w14:textId="68D501B8" w:rsidR="00D1792C" w:rsidRPr="00796030" w:rsidRDefault="00D1792C" w:rsidP="00925220">
            <w:pPr>
              <w:pStyle w:val="Heading4"/>
              <w:spacing w:after="240" w:line="276" w:lineRule="auto"/>
              <w:ind w:left="170"/>
              <w:rPr>
                <w:lang w:val="en-GB"/>
              </w:rPr>
            </w:pPr>
            <w:r w:rsidRPr="00796030">
              <w:rPr>
                <w:lang w:val="en-GB"/>
              </w:rPr>
              <w:t>Brown long-headed shield bug (</w:t>
            </w:r>
            <w:r w:rsidRPr="00D1792C">
              <w:rPr>
                <w:i/>
                <w:iCs w:val="0"/>
                <w:lang w:val="en-GB"/>
              </w:rPr>
              <w:t>Austromalaya reticulata</w:t>
            </w:r>
            <w:r w:rsidRPr="00796030">
              <w:rPr>
                <w:lang w:val="en-GB"/>
              </w:rPr>
              <w:t>)</w:t>
            </w:r>
          </w:p>
          <w:p w14:paraId="7F7F5D36" w14:textId="31BD30A8" w:rsidR="00D1792C" w:rsidRDefault="00D1792C" w:rsidP="00925220">
            <w:pPr>
              <w:pStyle w:val="BodyText"/>
              <w:spacing w:after="60" w:line="360" w:lineRule="auto"/>
              <w:ind w:left="170"/>
            </w:pPr>
            <w:r w:rsidRPr="00D1792C">
              <w:rPr>
                <w:b/>
                <w:bCs/>
              </w:rPr>
              <w:t>Present in Australia:</w:t>
            </w:r>
            <w:r w:rsidRPr="00796030">
              <w:t xml:space="preserve"> </w:t>
            </w:r>
            <w:r>
              <w:br/>
            </w:r>
            <w:r w:rsidRPr="00796030">
              <w:t>NSW,</w:t>
            </w:r>
            <w:r w:rsidR="00603BDA">
              <w:t xml:space="preserve"> </w:t>
            </w:r>
            <w:r w:rsidRPr="00796030">
              <w:t>QLD, NT WA (Papua</w:t>
            </w:r>
            <w:r w:rsidR="00603BDA">
              <w:t xml:space="preserve"> </w:t>
            </w:r>
            <w:r w:rsidRPr="00796030">
              <w:t>New Guinea)</w:t>
            </w:r>
          </w:p>
          <w:p w14:paraId="57E8B4A3" w14:textId="07AF63F1" w:rsidR="00E05CD9" w:rsidRPr="00D1792C" w:rsidRDefault="00D1792C" w:rsidP="00925220">
            <w:pPr>
              <w:pStyle w:val="BodyText"/>
              <w:spacing w:after="60" w:line="360" w:lineRule="auto"/>
              <w:ind w:left="170"/>
              <w:rPr>
                <w:b/>
                <w:bCs/>
              </w:rPr>
            </w:pPr>
            <w:r w:rsidRPr="00D1792C">
              <w:rPr>
                <w:b/>
                <w:bCs/>
              </w:rPr>
              <w:t>Photo credit:</w:t>
            </w:r>
            <w:r>
              <w:rPr>
                <w:b/>
                <w:bCs/>
              </w:rPr>
              <w:br/>
            </w:r>
            <w:r w:rsidRPr="00D1792C">
              <w:rPr>
                <w:lang w:val="en-AU"/>
              </w:rPr>
              <w:t>Gary ALA.org.au (CC BY NC 4.0)</w:t>
            </w:r>
          </w:p>
        </w:tc>
        <w:tc>
          <w:tcPr>
            <w:tcW w:w="4671" w:type="dxa"/>
            <w:tcBorders>
              <w:left w:val="nil"/>
            </w:tcBorders>
          </w:tcPr>
          <w:p w14:paraId="1566C941" w14:textId="5F7EDAFC" w:rsidR="00E05CD9" w:rsidRDefault="00D1792C" w:rsidP="003A04A7">
            <w:pPr>
              <w:spacing w:after="0" w:line="240" w:lineRule="auto"/>
              <w:rPr>
                <w:lang w:val="en-GB"/>
              </w:rPr>
            </w:pPr>
            <w:r>
              <w:rPr>
                <w:noProof/>
                <w:lang w:val="en-GB"/>
              </w:rPr>
              <w:drawing>
                <wp:inline distT="0" distB="0" distL="0" distR="0" wp14:anchorId="20A3E246" wp14:editId="31F8FA36">
                  <wp:extent cx="2862000" cy="1966777"/>
                  <wp:effectExtent l="0" t="0" r="0" b="1905"/>
                  <wp:docPr id="1999469595" name="Picture 29" descr="Brown long-headed shield bug (Austromalaya reticu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69595" name="Picture 29" descr="Brown long-headed shield bug (Austromalaya reticulata)"/>
                          <pic:cNvPicPr/>
                        </pic:nvPicPr>
                        <pic:blipFill>
                          <a:blip r:embed="rId17"/>
                          <a:stretch>
                            <a:fillRect/>
                          </a:stretch>
                        </pic:blipFill>
                        <pic:spPr>
                          <a:xfrm>
                            <a:off x="0" y="0"/>
                            <a:ext cx="2862000" cy="1966777"/>
                          </a:xfrm>
                          <a:prstGeom prst="rect">
                            <a:avLst/>
                          </a:prstGeom>
                        </pic:spPr>
                      </pic:pic>
                    </a:graphicData>
                  </a:graphic>
                </wp:inline>
              </w:drawing>
            </w:r>
          </w:p>
        </w:tc>
      </w:tr>
      <w:tr w:rsidR="00E05CD9" w14:paraId="0FEBA0E9" w14:textId="77777777" w:rsidTr="001F021B">
        <w:trPr>
          <w:cantSplit/>
        </w:trPr>
        <w:tc>
          <w:tcPr>
            <w:tcW w:w="4957" w:type="dxa"/>
            <w:tcBorders>
              <w:right w:val="nil"/>
            </w:tcBorders>
          </w:tcPr>
          <w:p w14:paraId="602F8B64" w14:textId="77777777" w:rsidR="003A04A7" w:rsidRPr="00796030" w:rsidRDefault="003A04A7" w:rsidP="001F021B">
            <w:pPr>
              <w:pStyle w:val="Heading4"/>
              <w:spacing w:after="240" w:line="276" w:lineRule="auto"/>
              <w:ind w:left="170"/>
              <w:rPr>
                <w:lang w:val="en-GB"/>
              </w:rPr>
            </w:pPr>
            <w:r w:rsidRPr="00796030">
              <w:rPr>
                <w:lang w:val="en-GB"/>
              </w:rPr>
              <w:t>Zebra shield bug (</w:t>
            </w:r>
            <w:r w:rsidRPr="00796030">
              <w:rPr>
                <w:i/>
                <w:lang w:val="en-GB"/>
              </w:rPr>
              <w:t>Bathrus variegatus</w:t>
            </w:r>
            <w:r w:rsidRPr="00796030">
              <w:rPr>
                <w:lang w:val="en-GB"/>
              </w:rPr>
              <w:t>)</w:t>
            </w:r>
          </w:p>
          <w:p w14:paraId="1B036AF9" w14:textId="23174624" w:rsidR="003A04A7" w:rsidRDefault="003A04A7" w:rsidP="00925220">
            <w:pPr>
              <w:pStyle w:val="BodyText"/>
              <w:spacing w:after="60" w:line="360" w:lineRule="auto"/>
              <w:ind w:left="170"/>
            </w:pPr>
            <w:r w:rsidRPr="003A04A7">
              <w:rPr>
                <w:b/>
                <w:bCs/>
              </w:rPr>
              <w:t>Present in Australia:</w:t>
            </w:r>
            <w:r w:rsidRPr="00796030">
              <w:t xml:space="preserve"> NSW,</w:t>
            </w:r>
            <w:r w:rsidR="00603BDA">
              <w:t xml:space="preserve"> </w:t>
            </w:r>
            <w:r w:rsidRPr="00796030">
              <w:t>QLD</w:t>
            </w:r>
          </w:p>
          <w:p w14:paraId="6E04E2CD" w14:textId="4C7582AF" w:rsidR="00E05CD9" w:rsidRPr="003A04A7" w:rsidRDefault="003A04A7" w:rsidP="00925220">
            <w:pPr>
              <w:pStyle w:val="Caption"/>
              <w:keepNext/>
              <w:ind w:left="170"/>
              <w:rPr>
                <w:bCs/>
                <w:lang w:val="en-GB"/>
              </w:rPr>
            </w:pPr>
            <w:r w:rsidRPr="00D1792C">
              <w:rPr>
                <w:rFonts w:cs="Times New Roman (Body CS)"/>
                <w:bCs/>
                <w:kern w:val="24"/>
                <w:lang w:val="en-GB"/>
              </w:rPr>
              <w:t>Photo credit:</w:t>
            </w:r>
            <w:r>
              <w:rPr>
                <w:rFonts w:cs="Times New Roman (Body CS)"/>
                <w:bCs/>
                <w:kern w:val="24"/>
                <w:lang w:val="en-GB"/>
              </w:rPr>
              <w:t xml:space="preserve"> </w:t>
            </w:r>
            <w:r w:rsidRPr="00796030">
              <w:rPr>
                <w:b w:val="0"/>
                <w:lang w:val="en-GB"/>
              </w:rPr>
              <w:t>© CSIRO</w:t>
            </w:r>
          </w:p>
        </w:tc>
        <w:tc>
          <w:tcPr>
            <w:tcW w:w="4671" w:type="dxa"/>
            <w:tcBorders>
              <w:left w:val="nil"/>
            </w:tcBorders>
          </w:tcPr>
          <w:p w14:paraId="4C7DC497" w14:textId="0F39A2C3" w:rsidR="00E05CD9" w:rsidRDefault="00D1792C" w:rsidP="003A04A7">
            <w:pPr>
              <w:spacing w:after="0" w:line="240" w:lineRule="auto"/>
              <w:rPr>
                <w:lang w:val="en-GB"/>
              </w:rPr>
            </w:pPr>
            <w:r>
              <w:rPr>
                <w:noProof/>
                <w:lang w:val="en-GB"/>
              </w:rPr>
              <w:drawing>
                <wp:inline distT="0" distB="0" distL="0" distR="0" wp14:anchorId="3125CA5D" wp14:editId="3735D316">
                  <wp:extent cx="2858135" cy="1960245"/>
                  <wp:effectExtent l="0" t="0" r="0" b="0"/>
                  <wp:docPr id="2108768790" name="Picture 30" descr="Zebra shield bug (Bathrus varieg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68790" name="Picture 30" descr="Zebra shield bug (Bathrus variegatus)"/>
                          <pic:cNvPicPr/>
                        </pic:nvPicPr>
                        <pic:blipFill>
                          <a:blip r:embed="rId18" cstate="screen">
                            <a:extLst>
                              <a:ext uri="{28A0092B-C50C-407E-A947-70E740481C1C}">
                                <a14:useLocalDpi xmlns:a14="http://schemas.microsoft.com/office/drawing/2010/main"/>
                              </a:ext>
                            </a:extLst>
                          </a:blip>
                          <a:stretch>
                            <a:fillRect/>
                          </a:stretch>
                        </pic:blipFill>
                        <pic:spPr>
                          <a:xfrm>
                            <a:off x="0" y="0"/>
                            <a:ext cx="2858135" cy="1960245"/>
                          </a:xfrm>
                          <a:prstGeom prst="rect">
                            <a:avLst/>
                          </a:prstGeom>
                        </pic:spPr>
                      </pic:pic>
                    </a:graphicData>
                  </a:graphic>
                </wp:inline>
              </w:drawing>
            </w:r>
          </w:p>
        </w:tc>
      </w:tr>
      <w:tr w:rsidR="00E05CD9" w14:paraId="3C1F0FC5" w14:textId="77777777" w:rsidTr="001F021B">
        <w:trPr>
          <w:cantSplit/>
        </w:trPr>
        <w:tc>
          <w:tcPr>
            <w:tcW w:w="4957" w:type="dxa"/>
            <w:tcBorders>
              <w:right w:val="nil"/>
            </w:tcBorders>
          </w:tcPr>
          <w:p w14:paraId="2F2DA5ED" w14:textId="16B181D4" w:rsidR="003A04A7" w:rsidRPr="00B325D5" w:rsidRDefault="003A04A7" w:rsidP="00925220">
            <w:pPr>
              <w:pStyle w:val="Heading4"/>
              <w:spacing w:after="240" w:line="276" w:lineRule="auto"/>
              <w:ind w:left="170"/>
            </w:pPr>
            <w:r w:rsidRPr="00B325D5">
              <w:t>Small brown stink</w:t>
            </w:r>
            <w:r>
              <w:t xml:space="preserve"> </w:t>
            </w:r>
            <w:r w:rsidRPr="00B325D5">
              <w:t>bug</w:t>
            </w:r>
            <w:r w:rsidR="00603BDA">
              <w:t xml:space="preserve"> </w:t>
            </w:r>
            <w:r>
              <w:br/>
            </w:r>
            <w:r w:rsidRPr="00B325D5">
              <w:t>(</w:t>
            </w:r>
            <w:r w:rsidRPr="00B325D5">
              <w:rPr>
                <w:i/>
              </w:rPr>
              <w:t>Caystrus pallidolimbatus</w:t>
            </w:r>
            <w:r w:rsidRPr="00B325D5">
              <w:t>)</w:t>
            </w:r>
          </w:p>
          <w:p w14:paraId="579F560C" w14:textId="77777777" w:rsidR="00603BDA" w:rsidRDefault="003A04A7" w:rsidP="00925220">
            <w:pPr>
              <w:pStyle w:val="BodyText"/>
              <w:spacing w:after="60" w:line="360" w:lineRule="auto"/>
              <w:ind w:left="170"/>
            </w:pPr>
            <w:r w:rsidRPr="003A04A7">
              <w:rPr>
                <w:b/>
                <w:bCs/>
              </w:rPr>
              <w:t>Present in Australia:</w:t>
            </w:r>
            <w:r w:rsidRPr="00B325D5">
              <w:t xml:space="preserve"> </w:t>
            </w:r>
            <w:r>
              <w:br/>
            </w:r>
            <w:r w:rsidRPr="00B325D5">
              <w:t>QLD,</w:t>
            </w:r>
            <w:r w:rsidR="00603BDA">
              <w:t xml:space="preserve"> </w:t>
            </w:r>
            <w:r w:rsidRPr="00B325D5">
              <w:t>NT (Papua New Guinea, Vanuatu)</w:t>
            </w:r>
          </w:p>
          <w:p w14:paraId="5D88CC21" w14:textId="2BF7AC72" w:rsidR="00E05CD9" w:rsidRPr="003A04A7"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Pr>
                <w:rFonts w:cs="Times New Roman (Body CS)"/>
                <w:bCs/>
                <w:kern w:val="24"/>
                <w:lang w:val="en-GB"/>
              </w:rPr>
              <w:br/>
            </w:r>
            <w:r w:rsidRPr="00B325D5">
              <w:rPr>
                <w:b w:val="0"/>
                <w:bCs/>
              </w:rPr>
              <w:t>(Brisbane Insects.com)</w:t>
            </w:r>
          </w:p>
        </w:tc>
        <w:tc>
          <w:tcPr>
            <w:tcW w:w="4671" w:type="dxa"/>
            <w:tcBorders>
              <w:left w:val="nil"/>
            </w:tcBorders>
          </w:tcPr>
          <w:p w14:paraId="640C04BF" w14:textId="1AE24E73" w:rsidR="00E05CD9" w:rsidRDefault="00D1792C" w:rsidP="003A04A7">
            <w:pPr>
              <w:spacing w:after="0" w:line="240" w:lineRule="auto"/>
              <w:rPr>
                <w:lang w:val="en-GB"/>
              </w:rPr>
            </w:pPr>
            <w:r>
              <w:rPr>
                <w:noProof/>
                <w:lang w:val="en-GB"/>
              </w:rPr>
              <w:drawing>
                <wp:inline distT="0" distB="0" distL="0" distR="0" wp14:anchorId="76E863E6" wp14:editId="37E3BF7C">
                  <wp:extent cx="2858135" cy="1962150"/>
                  <wp:effectExtent l="0" t="0" r="0" b="6350"/>
                  <wp:docPr id="1438410225" name="Picture 31" descr="Small brown stink bug &#10;(Caystrus pallidolimb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10225" name="Picture 31" descr="Small brown stink bug &#10;(Caystrus pallidolimbatus)"/>
                          <pic:cNvPicPr/>
                        </pic:nvPicPr>
                        <pic:blipFill>
                          <a:blip r:embed="rId19" cstate="screen">
                            <a:extLst>
                              <a:ext uri="{28A0092B-C50C-407E-A947-70E740481C1C}">
                                <a14:useLocalDpi xmlns:a14="http://schemas.microsoft.com/office/drawing/2010/main"/>
                              </a:ext>
                            </a:extLst>
                          </a:blip>
                          <a:stretch>
                            <a:fillRect/>
                          </a:stretch>
                        </pic:blipFill>
                        <pic:spPr>
                          <a:xfrm>
                            <a:off x="0" y="0"/>
                            <a:ext cx="2858135" cy="1962150"/>
                          </a:xfrm>
                          <a:prstGeom prst="rect">
                            <a:avLst/>
                          </a:prstGeom>
                        </pic:spPr>
                      </pic:pic>
                    </a:graphicData>
                  </a:graphic>
                </wp:inline>
              </w:drawing>
            </w:r>
          </w:p>
        </w:tc>
      </w:tr>
      <w:tr w:rsidR="00E05CD9" w14:paraId="5B579B35" w14:textId="77777777" w:rsidTr="001F021B">
        <w:trPr>
          <w:cantSplit/>
        </w:trPr>
        <w:tc>
          <w:tcPr>
            <w:tcW w:w="4957" w:type="dxa"/>
            <w:tcBorders>
              <w:right w:val="nil"/>
            </w:tcBorders>
          </w:tcPr>
          <w:p w14:paraId="5419B4EB" w14:textId="663FD283" w:rsidR="003A04A7" w:rsidRPr="00B325D5" w:rsidRDefault="003A04A7" w:rsidP="00925220">
            <w:pPr>
              <w:pStyle w:val="Heading4"/>
              <w:spacing w:after="240" w:line="276" w:lineRule="auto"/>
              <w:ind w:left="170"/>
            </w:pPr>
            <w:r w:rsidRPr="00B325D5">
              <w:t>Glossy shield bug</w:t>
            </w:r>
            <w:r>
              <w:t xml:space="preserve"> </w:t>
            </w:r>
            <w:r>
              <w:br/>
            </w:r>
            <w:r w:rsidRPr="00B325D5">
              <w:t>(</w:t>
            </w:r>
            <w:r w:rsidRPr="00B325D5">
              <w:rPr>
                <w:i/>
              </w:rPr>
              <w:t>Cermatulus nasalis</w:t>
            </w:r>
            <w:r w:rsidRPr="00B325D5">
              <w:t>)</w:t>
            </w:r>
          </w:p>
          <w:p w14:paraId="793E7941" w14:textId="0A95C88A" w:rsidR="003A04A7" w:rsidRDefault="003A04A7" w:rsidP="00925220">
            <w:pPr>
              <w:pStyle w:val="BodyText"/>
              <w:spacing w:after="60" w:line="360" w:lineRule="auto"/>
              <w:ind w:left="170"/>
            </w:pPr>
            <w:r w:rsidRPr="003A04A7">
              <w:rPr>
                <w:b/>
                <w:bCs/>
              </w:rPr>
              <w:t>Present in Australia</w:t>
            </w:r>
            <w:r>
              <w:t>:</w:t>
            </w:r>
            <w:r>
              <w:br/>
            </w:r>
            <w:r w:rsidRPr="00B325D5">
              <w:t>VIC, ACT,</w:t>
            </w:r>
            <w:r w:rsidR="00603BDA">
              <w:t xml:space="preserve"> </w:t>
            </w:r>
            <w:r w:rsidRPr="00B325D5">
              <w:t>NSW, NT, QLD, SA, WA</w:t>
            </w:r>
            <w:r>
              <w:t>,</w:t>
            </w:r>
            <w:r>
              <w:br/>
            </w:r>
            <w:r w:rsidRPr="00B325D5">
              <w:t>(New Zealand)</w:t>
            </w:r>
          </w:p>
          <w:p w14:paraId="0EACC020" w14:textId="20F1FDDA" w:rsidR="00E05CD9" w:rsidRPr="003A04A7"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Pr="00B325D5">
              <w:rPr>
                <w:b w:val="0"/>
                <w:bCs/>
              </w:rPr>
              <w:t>© CSIRO</w:t>
            </w:r>
          </w:p>
        </w:tc>
        <w:tc>
          <w:tcPr>
            <w:tcW w:w="4671" w:type="dxa"/>
            <w:tcBorders>
              <w:left w:val="nil"/>
            </w:tcBorders>
          </w:tcPr>
          <w:p w14:paraId="14535103" w14:textId="78CDC940" w:rsidR="00E05CD9" w:rsidRDefault="00D1792C" w:rsidP="003A04A7">
            <w:pPr>
              <w:spacing w:after="0" w:line="240" w:lineRule="auto"/>
              <w:rPr>
                <w:lang w:val="en-GB"/>
              </w:rPr>
            </w:pPr>
            <w:r>
              <w:rPr>
                <w:noProof/>
                <w:lang w:val="en-GB"/>
              </w:rPr>
              <w:drawing>
                <wp:inline distT="0" distB="0" distL="0" distR="0" wp14:anchorId="09AE914B" wp14:editId="1E68DC9A">
                  <wp:extent cx="2858135" cy="1967865"/>
                  <wp:effectExtent l="0" t="0" r="0" b="635"/>
                  <wp:docPr id="1866658449" name="Picture 32" descr="Glossy shield bug (Cermatulus nasal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58449" name="Picture 32" descr="Glossy shield bug (Cermatulus nasalis)&#10;"/>
                          <pic:cNvPicPr/>
                        </pic:nvPicPr>
                        <pic:blipFill>
                          <a:blip r:embed="rId20" cstate="screen">
                            <a:extLst>
                              <a:ext uri="{28A0092B-C50C-407E-A947-70E740481C1C}">
                                <a14:useLocalDpi xmlns:a14="http://schemas.microsoft.com/office/drawing/2010/main"/>
                              </a:ext>
                            </a:extLst>
                          </a:blip>
                          <a:stretch>
                            <a:fillRect/>
                          </a:stretch>
                        </pic:blipFill>
                        <pic:spPr>
                          <a:xfrm>
                            <a:off x="0" y="0"/>
                            <a:ext cx="2858135" cy="1967865"/>
                          </a:xfrm>
                          <a:prstGeom prst="rect">
                            <a:avLst/>
                          </a:prstGeom>
                        </pic:spPr>
                      </pic:pic>
                    </a:graphicData>
                  </a:graphic>
                </wp:inline>
              </w:drawing>
            </w:r>
          </w:p>
        </w:tc>
      </w:tr>
      <w:tr w:rsidR="00E05CD9" w14:paraId="47175A1D" w14:textId="77777777" w:rsidTr="001F021B">
        <w:trPr>
          <w:cantSplit/>
        </w:trPr>
        <w:tc>
          <w:tcPr>
            <w:tcW w:w="4957" w:type="dxa"/>
            <w:tcBorders>
              <w:right w:val="nil"/>
            </w:tcBorders>
          </w:tcPr>
          <w:p w14:paraId="6D52EC5D" w14:textId="397BE5B9" w:rsidR="003A04A7" w:rsidRPr="00B325D5" w:rsidRDefault="003A04A7" w:rsidP="00925220">
            <w:pPr>
              <w:pStyle w:val="Heading4"/>
              <w:spacing w:after="240" w:line="276" w:lineRule="auto"/>
              <w:ind w:left="170"/>
            </w:pPr>
            <w:r w:rsidRPr="00B325D5">
              <w:lastRenderedPageBreak/>
              <w:t>Brown shield bug</w:t>
            </w:r>
            <w:r>
              <w:t xml:space="preserve"> </w:t>
            </w:r>
            <w:r>
              <w:br/>
            </w:r>
            <w:r w:rsidRPr="00B325D5">
              <w:t>(</w:t>
            </w:r>
            <w:r w:rsidRPr="00B325D5">
              <w:rPr>
                <w:i/>
              </w:rPr>
              <w:t>Dictyotus caenosus</w:t>
            </w:r>
            <w:r w:rsidRPr="00B325D5">
              <w:t>)</w:t>
            </w:r>
          </w:p>
          <w:p w14:paraId="21428C38" w14:textId="084567D4" w:rsidR="003A04A7" w:rsidRDefault="003A04A7" w:rsidP="00925220">
            <w:pPr>
              <w:pStyle w:val="BodyText"/>
              <w:spacing w:after="60" w:line="360" w:lineRule="auto"/>
              <w:ind w:left="170"/>
            </w:pPr>
            <w:r w:rsidRPr="003A04A7">
              <w:rPr>
                <w:b/>
                <w:bCs/>
              </w:rPr>
              <w:t>Present in Australia:</w:t>
            </w:r>
            <w:r w:rsidRPr="00B325D5">
              <w:t xml:space="preserve"> </w:t>
            </w:r>
            <w:r>
              <w:br/>
            </w:r>
            <w:r w:rsidRPr="00B325D5">
              <w:t>VIC, ACT, NSW, NT, QLD, SA, WA</w:t>
            </w:r>
            <w:r>
              <w:t>,</w:t>
            </w:r>
            <w:r w:rsidRPr="00B325D5">
              <w:t xml:space="preserve"> </w:t>
            </w:r>
            <w:r>
              <w:br/>
            </w:r>
            <w:r w:rsidRPr="00B325D5">
              <w:t>(New Zealand, New</w:t>
            </w:r>
            <w:r w:rsidR="00603BDA">
              <w:t xml:space="preserve"> </w:t>
            </w:r>
            <w:r w:rsidRPr="00B325D5">
              <w:t>Caledonia)</w:t>
            </w:r>
          </w:p>
          <w:p w14:paraId="4AEA2628" w14:textId="5EBAF916" w:rsidR="00E05CD9" w:rsidRPr="003A04A7"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Pr="00B325D5">
              <w:rPr>
                <w:b w:val="0"/>
                <w:bCs/>
              </w:rPr>
              <w:t>© CSIRO</w:t>
            </w:r>
          </w:p>
        </w:tc>
        <w:tc>
          <w:tcPr>
            <w:tcW w:w="4671" w:type="dxa"/>
            <w:tcBorders>
              <w:left w:val="nil"/>
            </w:tcBorders>
          </w:tcPr>
          <w:p w14:paraId="13C6A792" w14:textId="4E8C75DD" w:rsidR="00E05CD9" w:rsidRDefault="00D1792C" w:rsidP="003A04A7">
            <w:pPr>
              <w:spacing w:after="0" w:line="240" w:lineRule="auto"/>
              <w:rPr>
                <w:lang w:val="en-GB"/>
              </w:rPr>
            </w:pPr>
            <w:r>
              <w:rPr>
                <w:noProof/>
                <w:lang w:val="en-GB"/>
              </w:rPr>
              <w:drawing>
                <wp:inline distT="0" distB="0" distL="0" distR="0" wp14:anchorId="7D9282DD" wp14:editId="0E2E39B7">
                  <wp:extent cx="2858135" cy="1967865"/>
                  <wp:effectExtent l="0" t="0" r="0" b="635"/>
                  <wp:docPr id="1889711568" name="Picture 33" descr="Brown shield bug (Dictyotus caenos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11568" name="Picture 33" descr="Brown shield bug (Dictyotus caenosus)&#10;"/>
                          <pic:cNvPicPr/>
                        </pic:nvPicPr>
                        <pic:blipFill>
                          <a:blip r:embed="rId21" cstate="screen">
                            <a:extLst>
                              <a:ext uri="{28A0092B-C50C-407E-A947-70E740481C1C}">
                                <a14:useLocalDpi xmlns:a14="http://schemas.microsoft.com/office/drawing/2010/main"/>
                              </a:ext>
                            </a:extLst>
                          </a:blip>
                          <a:stretch>
                            <a:fillRect/>
                          </a:stretch>
                        </pic:blipFill>
                        <pic:spPr>
                          <a:xfrm>
                            <a:off x="0" y="0"/>
                            <a:ext cx="2858135" cy="1967865"/>
                          </a:xfrm>
                          <a:prstGeom prst="rect">
                            <a:avLst/>
                          </a:prstGeom>
                        </pic:spPr>
                      </pic:pic>
                    </a:graphicData>
                  </a:graphic>
                </wp:inline>
              </w:drawing>
            </w:r>
          </w:p>
        </w:tc>
      </w:tr>
      <w:tr w:rsidR="00D1792C" w14:paraId="265BB406" w14:textId="77777777" w:rsidTr="001F021B">
        <w:trPr>
          <w:cantSplit/>
        </w:trPr>
        <w:tc>
          <w:tcPr>
            <w:tcW w:w="4957" w:type="dxa"/>
            <w:tcBorders>
              <w:right w:val="nil"/>
            </w:tcBorders>
          </w:tcPr>
          <w:p w14:paraId="5DB42CB3" w14:textId="6F1B615D" w:rsidR="00D1792C" w:rsidRPr="00B325D5" w:rsidRDefault="00D1792C" w:rsidP="00925220">
            <w:pPr>
              <w:pStyle w:val="Heading4"/>
              <w:spacing w:after="240" w:line="276" w:lineRule="auto"/>
              <w:ind w:left="170"/>
            </w:pPr>
            <w:r w:rsidRPr="00B325D5">
              <w:t xml:space="preserve">Gum tree shield bug </w:t>
            </w:r>
            <w:r w:rsidR="003A04A7">
              <w:br/>
            </w:r>
            <w:r w:rsidRPr="00B325D5">
              <w:t>(</w:t>
            </w:r>
            <w:r w:rsidRPr="00B325D5">
              <w:rPr>
                <w:i/>
              </w:rPr>
              <w:t>Omyta centrolineata</w:t>
            </w:r>
            <w:r w:rsidRPr="00B325D5">
              <w:t>)</w:t>
            </w:r>
          </w:p>
          <w:p w14:paraId="6423BF31" w14:textId="292FE3FB" w:rsidR="00D1792C" w:rsidRPr="00B325D5" w:rsidRDefault="00D1792C" w:rsidP="00925220">
            <w:pPr>
              <w:pStyle w:val="BodyText"/>
              <w:spacing w:after="60" w:line="360" w:lineRule="auto"/>
              <w:ind w:left="170"/>
            </w:pPr>
            <w:r w:rsidRPr="003A04A7">
              <w:rPr>
                <w:b/>
                <w:bCs/>
              </w:rPr>
              <w:t>Present in Australia:</w:t>
            </w:r>
            <w:r w:rsidR="003A04A7">
              <w:br/>
            </w:r>
            <w:r w:rsidRPr="00B325D5">
              <w:t>VIC,</w:t>
            </w:r>
            <w:r w:rsidR="00603BDA">
              <w:t xml:space="preserve"> </w:t>
            </w:r>
            <w:r w:rsidRPr="00B325D5">
              <w:t>NSW, QLD, SA, TAS</w:t>
            </w:r>
          </w:p>
          <w:p w14:paraId="231CA116" w14:textId="06E2D24A" w:rsidR="00D1792C" w:rsidRPr="00D1792C"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Pr="00B325D5">
              <w:rPr>
                <w:b w:val="0"/>
                <w:bCs/>
              </w:rPr>
              <w:t>© CSIRO</w:t>
            </w:r>
          </w:p>
        </w:tc>
        <w:tc>
          <w:tcPr>
            <w:tcW w:w="4671" w:type="dxa"/>
            <w:tcBorders>
              <w:left w:val="nil"/>
            </w:tcBorders>
          </w:tcPr>
          <w:p w14:paraId="1C5C920D" w14:textId="53A10F42" w:rsidR="00D1792C" w:rsidRDefault="00D1792C" w:rsidP="003A04A7">
            <w:pPr>
              <w:spacing w:after="0" w:line="240" w:lineRule="auto"/>
              <w:rPr>
                <w:lang w:val="en-GB"/>
              </w:rPr>
            </w:pPr>
            <w:r>
              <w:rPr>
                <w:noProof/>
                <w:lang w:val="en-GB"/>
              </w:rPr>
              <w:drawing>
                <wp:inline distT="0" distB="0" distL="0" distR="0" wp14:anchorId="64D338AE" wp14:editId="0A44D864">
                  <wp:extent cx="2858135" cy="1964690"/>
                  <wp:effectExtent l="0" t="0" r="0" b="3810"/>
                  <wp:docPr id="76071090" name="Picture 34" descr="Gum tree shield bug (Omyta centroline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1090" name="Picture 34" descr="Gum tree shield bug (Omyta centrolineata)&#10;"/>
                          <pic:cNvPicPr/>
                        </pic:nvPicPr>
                        <pic:blipFill>
                          <a:blip r:embed="rId22" cstate="screen">
                            <a:extLst>
                              <a:ext uri="{28A0092B-C50C-407E-A947-70E740481C1C}">
                                <a14:useLocalDpi xmlns:a14="http://schemas.microsoft.com/office/drawing/2010/main"/>
                              </a:ext>
                            </a:extLst>
                          </a:blip>
                          <a:stretch>
                            <a:fillRect/>
                          </a:stretch>
                        </pic:blipFill>
                        <pic:spPr>
                          <a:xfrm>
                            <a:off x="0" y="0"/>
                            <a:ext cx="2858135" cy="1964690"/>
                          </a:xfrm>
                          <a:prstGeom prst="rect">
                            <a:avLst/>
                          </a:prstGeom>
                        </pic:spPr>
                      </pic:pic>
                    </a:graphicData>
                  </a:graphic>
                </wp:inline>
              </w:drawing>
            </w:r>
          </w:p>
        </w:tc>
      </w:tr>
      <w:tr w:rsidR="00D1792C" w14:paraId="57ACDC72" w14:textId="77777777" w:rsidTr="001F021B">
        <w:trPr>
          <w:cantSplit/>
        </w:trPr>
        <w:tc>
          <w:tcPr>
            <w:tcW w:w="4957" w:type="dxa"/>
            <w:tcBorders>
              <w:right w:val="nil"/>
            </w:tcBorders>
          </w:tcPr>
          <w:p w14:paraId="19ACEC87" w14:textId="0CEEA8B4" w:rsidR="00D1792C" w:rsidRPr="00B325D5" w:rsidRDefault="00D1792C" w:rsidP="00925220">
            <w:pPr>
              <w:pStyle w:val="Heading4"/>
              <w:spacing w:after="240" w:line="276" w:lineRule="auto"/>
              <w:ind w:left="170"/>
            </w:pPr>
            <w:r w:rsidRPr="00B325D5">
              <w:t xml:space="preserve">Brown stink bug </w:t>
            </w:r>
            <w:r w:rsidR="003A04A7">
              <w:br/>
            </w:r>
            <w:r w:rsidRPr="00B325D5">
              <w:t>(</w:t>
            </w:r>
            <w:r w:rsidRPr="00B325D5">
              <w:rPr>
                <w:i/>
              </w:rPr>
              <w:t>Oncocoris apicalis</w:t>
            </w:r>
            <w:r w:rsidRPr="00B325D5">
              <w:t>)</w:t>
            </w:r>
          </w:p>
          <w:p w14:paraId="19FAAD12" w14:textId="6B1829F9" w:rsidR="00D1792C" w:rsidRDefault="00D1792C" w:rsidP="00925220">
            <w:pPr>
              <w:pStyle w:val="BodyText"/>
              <w:spacing w:after="60" w:line="360" w:lineRule="auto"/>
              <w:ind w:left="170"/>
            </w:pPr>
            <w:r w:rsidRPr="003A04A7">
              <w:rPr>
                <w:b/>
                <w:bCs/>
              </w:rPr>
              <w:t>Present in Australia:</w:t>
            </w:r>
            <w:r w:rsidRPr="00B325D5">
              <w:t xml:space="preserve"> </w:t>
            </w:r>
            <w:r w:rsidR="003A04A7">
              <w:br/>
            </w:r>
            <w:r w:rsidRPr="00B325D5">
              <w:t>VIC,</w:t>
            </w:r>
            <w:r w:rsidR="00603BDA">
              <w:t xml:space="preserve"> </w:t>
            </w:r>
            <w:r w:rsidRPr="00B325D5">
              <w:t>ACT, NSW, NT, QLD,</w:t>
            </w:r>
            <w:r w:rsidR="00603BDA">
              <w:t xml:space="preserve"> </w:t>
            </w:r>
            <w:r w:rsidRPr="00B325D5">
              <w:t>SA, WA</w:t>
            </w:r>
          </w:p>
          <w:p w14:paraId="7DDC7EEF" w14:textId="3038C51D" w:rsidR="00D1792C" w:rsidRPr="00D1792C"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Pr="00B325D5">
              <w:rPr>
                <w:b w:val="0"/>
                <w:bCs/>
              </w:rPr>
              <w:t>© CSIRO</w:t>
            </w:r>
          </w:p>
        </w:tc>
        <w:tc>
          <w:tcPr>
            <w:tcW w:w="4671" w:type="dxa"/>
            <w:tcBorders>
              <w:left w:val="nil"/>
            </w:tcBorders>
          </w:tcPr>
          <w:p w14:paraId="0EFE9528" w14:textId="421B2F08" w:rsidR="00D1792C" w:rsidRDefault="00D1792C" w:rsidP="003A04A7">
            <w:pPr>
              <w:spacing w:after="0" w:line="240" w:lineRule="auto"/>
              <w:rPr>
                <w:lang w:val="en-GB"/>
              </w:rPr>
            </w:pPr>
            <w:r>
              <w:rPr>
                <w:noProof/>
                <w:lang w:val="en-GB"/>
              </w:rPr>
              <w:drawing>
                <wp:inline distT="0" distB="0" distL="0" distR="0" wp14:anchorId="27E81C60" wp14:editId="3164FCD9">
                  <wp:extent cx="2858135" cy="1960245"/>
                  <wp:effectExtent l="0" t="0" r="0" b="0"/>
                  <wp:docPr id="872679090" name="Picture 35" descr="Brown stink bug (Oncocoris apical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79090" name="Picture 35" descr="Brown stink bug (Oncocoris apicalis)&#10;"/>
                          <pic:cNvPicPr/>
                        </pic:nvPicPr>
                        <pic:blipFill>
                          <a:blip r:embed="rId23" cstate="screen">
                            <a:extLst>
                              <a:ext uri="{28A0092B-C50C-407E-A947-70E740481C1C}">
                                <a14:useLocalDpi xmlns:a14="http://schemas.microsoft.com/office/drawing/2010/main"/>
                              </a:ext>
                            </a:extLst>
                          </a:blip>
                          <a:stretch>
                            <a:fillRect/>
                          </a:stretch>
                        </pic:blipFill>
                        <pic:spPr>
                          <a:xfrm>
                            <a:off x="0" y="0"/>
                            <a:ext cx="2858135" cy="1960245"/>
                          </a:xfrm>
                          <a:prstGeom prst="rect">
                            <a:avLst/>
                          </a:prstGeom>
                        </pic:spPr>
                      </pic:pic>
                    </a:graphicData>
                  </a:graphic>
                </wp:inline>
              </w:drawing>
            </w:r>
          </w:p>
        </w:tc>
      </w:tr>
      <w:tr w:rsidR="00D1792C" w14:paraId="0301B412" w14:textId="77777777" w:rsidTr="001F021B">
        <w:trPr>
          <w:cantSplit/>
        </w:trPr>
        <w:tc>
          <w:tcPr>
            <w:tcW w:w="4957" w:type="dxa"/>
            <w:tcBorders>
              <w:right w:val="nil"/>
            </w:tcBorders>
          </w:tcPr>
          <w:p w14:paraId="36D6B0DA" w14:textId="77777777" w:rsidR="00603BDA" w:rsidRDefault="00D1792C" w:rsidP="00925220">
            <w:pPr>
              <w:pStyle w:val="Heading4"/>
              <w:spacing w:after="240" w:line="276" w:lineRule="auto"/>
              <w:ind w:left="170"/>
              <w:rPr>
                <w:bCs/>
              </w:rPr>
            </w:pPr>
            <w:r w:rsidRPr="00B325D5">
              <w:rPr>
                <w:bCs/>
              </w:rPr>
              <w:t xml:space="preserve">No common name </w:t>
            </w:r>
            <w:r w:rsidR="003A04A7">
              <w:rPr>
                <w:bCs/>
              </w:rPr>
              <w:br/>
            </w:r>
            <w:r w:rsidRPr="00B325D5">
              <w:rPr>
                <w:bCs/>
              </w:rPr>
              <w:t>(</w:t>
            </w:r>
            <w:r w:rsidRPr="003A04A7">
              <w:rPr>
                <w:i/>
                <w:iCs w:val="0"/>
              </w:rPr>
              <w:t>Oncocoris geniculatus</w:t>
            </w:r>
            <w:r w:rsidRPr="00B325D5">
              <w:rPr>
                <w:bCs/>
              </w:rPr>
              <w:t>)</w:t>
            </w:r>
          </w:p>
          <w:p w14:paraId="472D620E" w14:textId="16B4F2E3" w:rsidR="00D1792C" w:rsidRDefault="00D1792C" w:rsidP="00925220">
            <w:pPr>
              <w:pStyle w:val="BodyText"/>
              <w:spacing w:after="60" w:line="360" w:lineRule="auto"/>
              <w:ind w:left="170"/>
            </w:pPr>
            <w:r w:rsidRPr="003A04A7">
              <w:rPr>
                <w:b/>
                <w:bCs/>
              </w:rPr>
              <w:t>Present in Australia:</w:t>
            </w:r>
            <w:r w:rsidRPr="00B325D5">
              <w:t xml:space="preserve"> </w:t>
            </w:r>
            <w:r w:rsidR="003A04A7">
              <w:br/>
            </w:r>
            <w:r w:rsidRPr="00B325D5">
              <w:t>VIC, ACT, NSW, QLD, SA, TAS</w:t>
            </w:r>
          </w:p>
          <w:p w14:paraId="339C6430" w14:textId="6CD805A8" w:rsidR="00D1792C" w:rsidRPr="00D1792C"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00603BDA">
              <w:rPr>
                <w:rFonts w:cs="Times New Roman (Body CS)"/>
                <w:bCs/>
                <w:kern w:val="24"/>
                <w:lang w:val="en-GB"/>
              </w:rPr>
              <w:br/>
            </w:r>
            <w:r w:rsidR="00D1792C" w:rsidRPr="00B325D5">
              <w:rPr>
                <w:b w:val="0"/>
                <w:bCs/>
              </w:rPr>
              <w:t>Carol Page iNaturalist.org (CC BY NC 4.0)</w:t>
            </w:r>
          </w:p>
        </w:tc>
        <w:tc>
          <w:tcPr>
            <w:tcW w:w="4671" w:type="dxa"/>
            <w:tcBorders>
              <w:left w:val="nil"/>
            </w:tcBorders>
          </w:tcPr>
          <w:p w14:paraId="11BC61D4" w14:textId="631AFCE5" w:rsidR="00D1792C" w:rsidRDefault="00D1792C" w:rsidP="003A04A7">
            <w:pPr>
              <w:spacing w:after="0" w:line="240" w:lineRule="auto"/>
              <w:rPr>
                <w:lang w:val="en-GB"/>
              </w:rPr>
            </w:pPr>
            <w:r>
              <w:rPr>
                <w:noProof/>
                <w:lang w:val="en-GB"/>
              </w:rPr>
              <w:drawing>
                <wp:inline distT="0" distB="0" distL="0" distR="0" wp14:anchorId="1D64D29B" wp14:editId="71E81304">
                  <wp:extent cx="2862000" cy="1954161"/>
                  <wp:effectExtent l="0" t="0" r="0" b="1905"/>
                  <wp:docPr id="600137950" name="Picture 36" descr="No common name (Oncocoris geniculat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37950" name="Picture 36" descr="No common name (Oncocoris geniculatus) &#10;"/>
                          <pic:cNvPicPr/>
                        </pic:nvPicPr>
                        <pic:blipFill>
                          <a:blip r:embed="rId24"/>
                          <a:stretch>
                            <a:fillRect/>
                          </a:stretch>
                        </pic:blipFill>
                        <pic:spPr>
                          <a:xfrm>
                            <a:off x="0" y="0"/>
                            <a:ext cx="2862000" cy="1954161"/>
                          </a:xfrm>
                          <a:prstGeom prst="rect">
                            <a:avLst/>
                          </a:prstGeom>
                        </pic:spPr>
                      </pic:pic>
                    </a:graphicData>
                  </a:graphic>
                </wp:inline>
              </w:drawing>
            </w:r>
          </w:p>
        </w:tc>
      </w:tr>
      <w:tr w:rsidR="00D1792C" w14:paraId="31711DFA" w14:textId="77777777" w:rsidTr="001F021B">
        <w:trPr>
          <w:cantSplit/>
        </w:trPr>
        <w:tc>
          <w:tcPr>
            <w:tcW w:w="4957" w:type="dxa"/>
            <w:tcBorders>
              <w:right w:val="nil"/>
            </w:tcBorders>
          </w:tcPr>
          <w:p w14:paraId="532C051D" w14:textId="77777777" w:rsidR="00D1792C" w:rsidRPr="00B325D5" w:rsidRDefault="00D1792C" w:rsidP="00925220">
            <w:pPr>
              <w:pStyle w:val="Heading4"/>
              <w:spacing w:after="240" w:line="276" w:lineRule="auto"/>
              <w:ind w:left="170"/>
            </w:pPr>
            <w:r w:rsidRPr="00B325D5">
              <w:lastRenderedPageBreak/>
              <w:t>Gum tree shield bug (</w:t>
            </w:r>
            <w:r w:rsidRPr="00B325D5">
              <w:rPr>
                <w:i/>
              </w:rPr>
              <w:t>Poecilometis strigatus</w:t>
            </w:r>
            <w:r w:rsidRPr="00B325D5">
              <w:t>)</w:t>
            </w:r>
          </w:p>
          <w:p w14:paraId="5ACD16A1" w14:textId="75627EF8" w:rsidR="00D1792C" w:rsidRDefault="00D1792C" w:rsidP="00925220">
            <w:pPr>
              <w:pStyle w:val="BodyText"/>
              <w:spacing w:after="60" w:line="360" w:lineRule="auto"/>
              <w:ind w:left="170"/>
            </w:pPr>
            <w:r w:rsidRPr="003A04A7">
              <w:rPr>
                <w:b/>
                <w:bCs/>
              </w:rPr>
              <w:t>Present in Australia:</w:t>
            </w:r>
            <w:r w:rsidRPr="00B325D5">
              <w:t xml:space="preserve"> </w:t>
            </w:r>
            <w:r w:rsidR="003A04A7">
              <w:br/>
            </w:r>
            <w:r w:rsidRPr="00B325D5">
              <w:t>VIC,</w:t>
            </w:r>
            <w:r w:rsidR="00603BDA">
              <w:t xml:space="preserve"> </w:t>
            </w:r>
            <w:r w:rsidRPr="00B325D5">
              <w:t>ACT, NSW, QLD, SA</w:t>
            </w:r>
          </w:p>
          <w:p w14:paraId="7B305A22" w14:textId="31611BC7" w:rsidR="00D1792C" w:rsidRPr="00D1792C"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Pr="00B325D5">
              <w:rPr>
                <w:b w:val="0"/>
                <w:bCs/>
              </w:rPr>
              <w:t>© CSIRO</w:t>
            </w:r>
          </w:p>
        </w:tc>
        <w:tc>
          <w:tcPr>
            <w:tcW w:w="4671" w:type="dxa"/>
            <w:tcBorders>
              <w:left w:val="nil"/>
            </w:tcBorders>
          </w:tcPr>
          <w:p w14:paraId="08FEC8FC" w14:textId="51678C05" w:rsidR="00D1792C" w:rsidRDefault="00D1792C" w:rsidP="003A04A7">
            <w:pPr>
              <w:spacing w:after="0" w:line="240" w:lineRule="auto"/>
              <w:rPr>
                <w:lang w:val="en-GB"/>
              </w:rPr>
            </w:pPr>
            <w:r>
              <w:rPr>
                <w:noProof/>
                <w:lang w:val="en-GB"/>
              </w:rPr>
              <w:drawing>
                <wp:inline distT="0" distB="0" distL="0" distR="0" wp14:anchorId="0C73807C" wp14:editId="58362CE4">
                  <wp:extent cx="2858135" cy="1964690"/>
                  <wp:effectExtent l="0" t="0" r="0" b="3810"/>
                  <wp:docPr id="1986936781" name="Picture 37" descr="Gum tree shield bug (Poecilometis strig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36781" name="Picture 37" descr="Gum tree shield bug (Poecilometis strigatus)"/>
                          <pic:cNvPicPr/>
                        </pic:nvPicPr>
                        <pic:blipFill>
                          <a:blip r:embed="rId25" cstate="screen">
                            <a:extLst>
                              <a:ext uri="{28A0092B-C50C-407E-A947-70E740481C1C}">
                                <a14:useLocalDpi xmlns:a14="http://schemas.microsoft.com/office/drawing/2010/main"/>
                              </a:ext>
                            </a:extLst>
                          </a:blip>
                          <a:stretch>
                            <a:fillRect/>
                          </a:stretch>
                        </pic:blipFill>
                        <pic:spPr>
                          <a:xfrm>
                            <a:off x="0" y="0"/>
                            <a:ext cx="2858135" cy="1964690"/>
                          </a:xfrm>
                          <a:prstGeom prst="rect">
                            <a:avLst/>
                          </a:prstGeom>
                        </pic:spPr>
                      </pic:pic>
                    </a:graphicData>
                  </a:graphic>
                </wp:inline>
              </w:drawing>
            </w:r>
          </w:p>
        </w:tc>
      </w:tr>
      <w:tr w:rsidR="00D1792C" w14:paraId="5C5A6CDE" w14:textId="77777777" w:rsidTr="001F021B">
        <w:trPr>
          <w:cantSplit/>
        </w:trPr>
        <w:tc>
          <w:tcPr>
            <w:tcW w:w="4957" w:type="dxa"/>
            <w:tcBorders>
              <w:right w:val="nil"/>
            </w:tcBorders>
          </w:tcPr>
          <w:p w14:paraId="5BE1606E" w14:textId="757375BC" w:rsidR="00D1792C" w:rsidRPr="00B325D5" w:rsidRDefault="00D1792C" w:rsidP="00925220">
            <w:pPr>
              <w:pStyle w:val="Heading4"/>
              <w:spacing w:after="240" w:line="276" w:lineRule="auto"/>
              <w:ind w:left="170"/>
            </w:pPr>
            <w:r w:rsidRPr="00B325D5">
              <w:t xml:space="preserve">Gum tree shield bug </w:t>
            </w:r>
            <w:r w:rsidR="003A04A7">
              <w:br/>
            </w:r>
            <w:r w:rsidRPr="00B325D5">
              <w:t>(</w:t>
            </w:r>
            <w:r w:rsidRPr="00B325D5">
              <w:rPr>
                <w:i/>
              </w:rPr>
              <w:t>Theseus modestus</w:t>
            </w:r>
            <w:r w:rsidRPr="00B325D5">
              <w:t>)</w:t>
            </w:r>
          </w:p>
          <w:p w14:paraId="703D3C04" w14:textId="50BA92DC" w:rsidR="00D1792C" w:rsidRPr="00B325D5" w:rsidRDefault="00D1792C" w:rsidP="00925220">
            <w:pPr>
              <w:pStyle w:val="BodyText"/>
              <w:spacing w:after="60" w:line="360" w:lineRule="auto"/>
              <w:ind w:left="170"/>
            </w:pPr>
            <w:r w:rsidRPr="003A04A7">
              <w:rPr>
                <w:b/>
                <w:bCs/>
              </w:rPr>
              <w:t>Present in Australia:</w:t>
            </w:r>
            <w:r w:rsidRPr="00B325D5">
              <w:t xml:space="preserve"> </w:t>
            </w:r>
            <w:r w:rsidR="003A04A7">
              <w:br/>
            </w:r>
            <w:r w:rsidRPr="00B325D5">
              <w:t>VIC,</w:t>
            </w:r>
            <w:r w:rsidR="00603BDA">
              <w:t xml:space="preserve"> </w:t>
            </w:r>
            <w:r w:rsidRPr="00B325D5">
              <w:t>ACT, NSW, NT, QLD, SA, WA</w:t>
            </w:r>
          </w:p>
          <w:p w14:paraId="596523E1" w14:textId="0130A4AB" w:rsidR="00D1792C" w:rsidRDefault="003A04A7" w:rsidP="00925220">
            <w:pPr>
              <w:spacing w:before="120"/>
              <w:ind w:left="170"/>
              <w:rPr>
                <w:lang w:val="en-GB"/>
              </w:rPr>
            </w:pPr>
            <w:r w:rsidRPr="00D1792C">
              <w:rPr>
                <w:rFonts w:cs="Times New Roman (Body CS)"/>
                <w:b/>
                <w:bCs/>
                <w:kern w:val="24"/>
                <w:lang w:val="en-GB"/>
              </w:rPr>
              <w:t>Photo credit:</w:t>
            </w:r>
            <w:r>
              <w:rPr>
                <w:rFonts w:cs="Times New Roman (Body CS)"/>
                <w:bCs/>
                <w:kern w:val="24"/>
                <w:lang w:val="en-GB"/>
              </w:rPr>
              <w:t xml:space="preserve"> </w:t>
            </w:r>
            <w:r w:rsidRPr="003A04A7">
              <w:t>© CSIRO</w:t>
            </w:r>
            <w:r>
              <w:rPr>
                <w:lang w:val="en-GB"/>
              </w:rPr>
              <w:t xml:space="preserve"> </w:t>
            </w:r>
          </w:p>
        </w:tc>
        <w:tc>
          <w:tcPr>
            <w:tcW w:w="4671" w:type="dxa"/>
            <w:tcBorders>
              <w:left w:val="nil"/>
            </w:tcBorders>
          </w:tcPr>
          <w:p w14:paraId="181E456F" w14:textId="0E51E54E" w:rsidR="00D1792C" w:rsidRDefault="00D1792C" w:rsidP="003A04A7">
            <w:pPr>
              <w:spacing w:after="0" w:line="240" w:lineRule="auto"/>
              <w:rPr>
                <w:lang w:val="en-GB"/>
              </w:rPr>
            </w:pPr>
            <w:r>
              <w:rPr>
                <w:noProof/>
                <w:lang w:val="en-GB"/>
              </w:rPr>
              <w:drawing>
                <wp:inline distT="0" distB="0" distL="0" distR="0" wp14:anchorId="76D6A85D" wp14:editId="622C4A95">
                  <wp:extent cx="2858135" cy="1969135"/>
                  <wp:effectExtent l="0" t="0" r="0" b="0"/>
                  <wp:docPr id="403140500" name="Picture 38" descr="Gum tree shield bug (Theseus modes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40500" name="Picture 38" descr="Gum tree shield bug (Theseus modestus)&#10;"/>
                          <pic:cNvPicPr/>
                        </pic:nvPicPr>
                        <pic:blipFill>
                          <a:blip r:embed="rId26" cstate="screen">
                            <a:extLst>
                              <a:ext uri="{28A0092B-C50C-407E-A947-70E740481C1C}">
                                <a14:useLocalDpi xmlns:a14="http://schemas.microsoft.com/office/drawing/2010/main"/>
                              </a:ext>
                            </a:extLst>
                          </a:blip>
                          <a:stretch>
                            <a:fillRect/>
                          </a:stretch>
                        </pic:blipFill>
                        <pic:spPr>
                          <a:xfrm>
                            <a:off x="0" y="0"/>
                            <a:ext cx="2858135" cy="1969135"/>
                          </a:xfrm>
                          <a:prstGeom prst="rect">
                            <a:avLst/>
                          </a:prstGeom>
                        </pic:spPr>
                      </pic:pic>
                    </a:graphicData>
                  </a:graphic>
                </wp:inline>
              </w:drawing>
            </w:r>
          </w:p>
        </w:tc>
      </w:tr>
    </w:tbl>
    <w:p w14:paraId="1A73F057" w14:textId="77777777" w:rsidR="00603BDA" w:rsidRDefault="00C21E9A" w:rsidP="003A04A7">
      <w:pPr>
        <w:pStyle w:val="Heading5"/>
        <w:spacing w:before="600"/>
      </w:pPr>
      <w:r w:rsidRPr="00C21E9A">
        <w:t>Disclaimer:</w:t>
      </w:r>
    </w:p>
    <w:p w14:paraId="7312E5F0" w14:textId="654B727C" w:rsidR="00C21E9A" w:rsidRPr="00C21E9A" w:rsidRDefault="00C21E9A" w:rsidP="00C21E9A">
      <w:pPr>
        <w:pStyle w:val="BodyText"/>
      </w:pPr>
      <w:r w:rsidRPr="00C21E9A">
        <w:t xml:space="preserve">This publication may be of assistance to </w:t>
      </w:r>
      <w:proofErr w:type="gramStart"/>
      <w:r w:rsidRPr="00C21E9A">
        <w:t>you</w:t>
      </w:r>
      <w:proofErr w:type="gramEnd"/>
      <w:r w:rsidRPr="00C21E9A">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80745F3" w14:textId="6214690C" w:rsidR="00812F1D" w:rsidRDefault="00C21E9A" w:rsidP="00812F1D">
      <w:pPr>
        <w:pStyle w:val="BodyText"/>
      </w:pPr>
      <w:r w:rsidRPr="00C21E9A">
        <w:t>Information is correct as of December 2023.</w:t>
      </w:r>
    </w:p>
    <w:p w14:paraId="21E84474" w14:textId="6BDA401E" w:rsidR="006E1899" w:rsidRPr="006E1899" w:rsidRDefault="006E1899" w:rsidP="00812F1D">
      <w:pPr>
        <w:pStyle w:val="BodyText"/>
        <w:rPr>
          <w:b/>
          <w:bCs/>
        </w:rPr>
      </w:pPr>
      <w:hyperlink r:id="rId27" w:tooltip="Hyperlink to the Agriculture Victoria Biosecurity website" w:history="1">
        <w:r w:rsidRPr="006E1899">
          <w:rPr>
            <w:rStyle w:val="Hyperlink"/>
            <w:b/>
            <w:bCs/>
          </w:rPr>
          <w:t>agriculture.vic.gov.au/</w:t>
        </w:r>
        <w:r w:rsidRPr="006E1899">
          <w:rPr>
            <w:rStyle w:val="Hyperlink"/>
            <w:b/>
            <w:bCs/>
          </w:rPr>
          <w:t>biosecurity</w:t>
        </w:r>
      </w:hyperlink>
    </w:p>
    <w:p w14:paraId="3AF230E1" w14:textId="77777777" w:rsidR="00F767CD" w:rsidRPr="00F767CD" w:rsidRDefault="00F767CD" w:rsidP="003C0AAC">
      <w:pPr>
        <w:pStyle w:val="BodyText"/>
        <w:spacing w:before="800"/>
        <w:rPr>
          <w:b/>
          <w:bCs/>
        </w:rPr>
      </w:pPr>
      <w:r w:rsidRPr="00F767CD">
        <w:rPr>
          <w:b/>
          <w:bCs/>
        </w:rPr>
        <w:t>End of document.</w:t>
      </w:r>
    </w:p>
    <w:sectPr w:rsidR="00F767CD" w:rsidRPr="00F767CD" w:rsidSect="008A2489">
      <w:footerReference w:type="default" r:id="rId28"/>
      <w:pgSz w:w="11906" w:h="16838"/>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6E026" w14:textId="77777777" w:rsidR="00041C7A" w:rsidRDefault="00041C7A" w:rsidP="00F2730B">
      <w:pPr>
        <w:spacing w:after="0" w:line="240" w:lineRule="auto"/>
      </w:pPr>
      <w:r>
        <w:separator/>
      </w:r>
    </w:p>
  </w:endnote>
  <w:endnote w:type="continuationSeparator" w:id="0">
    <w:p w14:paraId="07E38F4A" w14:textId="77777777" w:rsidR="00041C7A" w:rsidRDefault="00041C7A"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VIC"/>
    <w:panose1 w:val="00000400000000000000"/>
    <w:charset w:val="4D"/>
    <w:family w:val="auto"/>
    <w:notTrueType/>
    <w:pitch w:val="variable"/>
    <w:sig w:usb0="00000007" w:usb1="00000000" w:usb2="00000000" w:usb3="00000000" w:csb0="00000093" w:csb1="00000000"/>
  </w:font>
  <w:font w:name="VIC (OTF) SemiBold">
    <w:altName w:val="VIC"/>
    <w:panose1 w:val="000007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Arial (Headings)">
    <w:altName w:val="Arial"/>
    <w:panose1 w:val="020B0604020202020204"/>
    <w:charset w:val="00"/>
    <w:family w:val="roman"/>
    <w:pitch w:val="default"/>
  </w:font>
  <w:font w:name="VIC">
    <w:panose1 w:val="000005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20556369"/>
      <w:docPartObj>
        <w:docPartGallery w:val="Page Numbers (Bottom of Page)"/>
        <w:docPartUnique/>
      </w:docPartObj>
    </w:sdtPr>
    <w:sdtContent>
      <w:p w14:paraId="62A407E4" w14:textId="77777777" w:rsidR="00B165A7" w:rsidRDefault="00B165A7" w:rsidP="00B14B20">
        <w:pPr>
          <w:pStyle w:val="Footer"/>
          <w:framePr w:wrap="none" w:vAnchor="text" w:hAnchor="margin" w:xAlign="right" w:y="31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9CFA6AB" w14:textId="77777777" w:rsidR="00B165A7" w:rsidRDefault="00B165A7" w:rsidP="00B165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17EF6" w14:textId="77777777" w:rsidR="00041C7A" w:rsidRDefault="00041C7A" w:rsidP="00F2730B">
      <w:pPr>
        <w:spacing w:after="0" w:line="240" w:lineRule="auto"/>
      </w:pPr>
      <w:r>
        <w:separator/>
      </w:r>
    </w:p>
  </w:footnote>
  <w:footnote w:type="continuationSeparator" w:id="0">
    <w:p w14:paraId="029F79A3" w14:textId="77777777" w:rsidR="00041C7A" w:rsidRDefault="00041C7A"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3"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1"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2"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17"/>
  </w:num>
  <w:num w:numId="2" w16cid:durableId="601570190">
    <w:abstractNumId w:val="42"/>
  </w:num>
  <w:num w:numId="3" w16cid:durableId="1813522522">
    <w:abstractNumId w:val="3"/>
  </w:num>
  <w:num w:numId="4" w16cid:durableId="533276510">
    <w:abstractNumId w:val="40"/>
  </w:num>
  <w:num w:numId="5" w16cid:durableId="771362055">
    <w:abstractNumId w:val="2"/>
  </w:num>
  <w:num w:numId="6" w16cid:durableId="3823149">
    <w:abstractNumId w:val="27"/>
  </w:num>
  <w:num w:numId="7" w16cid:durableId="338390637">
    <w:abstractNumId w:val="5"/>
  </w:num>
  <w:num w:numId="8" w16cid:durableId="182984412">
    <w:abstractNumId w:val="32"/>
  </w:num>
  <w:num w:numId="9" w16cid:durableId="853954488">
    <w:abstractNumId w:val="25"/>
  </w:num>
  <w:num w:numId="10" w16cid:durableId="307325374">
    <w:abstractNumId w:val="10"/>
  </w:num>
  <w:num w:numId="11" w16cid:durableId="1207567416">
    <w:abstractNumId w:val="16"/>
  </w:num>
  <w:num w:numId="12" w16cid:durableId="1714499310">
    <w:abstractNumId w:val="15"/>
  </w:num>
  <w:num w:numId="13" w16cid:durableId="1557817223">
    <w:abstractNumId w:val="29"/>
  </w:num>
  <w:num w:numId="14" w16cid:durableId="766468131">
    <w:abstractNumId w:val="7"/>
  </w:num>
  <w:num w:numId="15" w16cid:durableId="401634644">
    <w:abstractNumId w:val="4"/>
  </w:num>
  <w:num w:numId="16" w16cid:durableId="2004504209">
    <w:abstractNumId w:val="20"/>
    <w:lvlOverride w:ilvl="0">
      <w:lvl w:ilvl="0">
        <w:start w:val="1"/>
        <w:numFmt w:val="bullet"/>
        <w:lvlText w:val=""/>
        <w:lvlJc w:val="left"/>
        <w:pPr>
          <w:ind w:left="360" w:hanging="360"/>
        </w:pPr>
        <w:rPr>
          <w:rFonts w:ascii="Symbol" w:hAnsi="Symbol" w:hint="default"/>
        </w:rPr>
      </w:lvl>
    </w:lvlOverride>
  </w:num>
  <w:num w:numId="17" w16cid:durableId="1333338980">
    <w:abstractNumId w:val="8"/>
  </w:num>
  <w:num w:numId="18" w16cid:durableId="2077896738">
    <w:abstractNumId w:val="23"/>
  </w:num>
  <w:num w:numId="19" w16cid:durableId="318195612">
    <w:abstractNumId w:val="0"/>
  </w:num>
  <w:num w:numId="20" w16cid:durableId="172572898">
    <w:abstractNumId w:val="26"/>
  </w:num>
  <w:num w:numId="21" w16cid:durableId="1306818322">
    <w:abstractNumId w:val="1"/>
  </w:num>
  <w:num w:numId="22" w16cid:durableId="1536767415">
    <w:abstractNumId w:val="33"/>
  </w:num>
  <w:num w:numId="23" w16cid:durableId="54209663">
    <w:abstractNumId w:val="6"/>
  </w:num>
  <w:num w:numId="24" w16cid:durableId="1347441872">
    <w:abstractNumId w:val="36"/>
  </w:num>
  <w:num w:numId="25" w16cid:durableId="1336883623">
    <w:abstractNumId w:val="31"/>
  </w:num>
  <w:num w:numId="26" w16cid:durableId="1859196455">
    <w:abstractNumId w:val="9"/>
  </w:num>
  <w:num w:numId="27" w16cid:durableId="1643851276">
    <w:abstractNumId w:val="21"/>
  </w:num>
  <w:num w:numId="28" w16cid:durableId="1329362202">
    <w:abstractNumId w:val="19"/>
  </w:num>
  <w:num w:numId="29" w16cid:durableId="1795561713">
    <w:abstractNumId w:val="33"/>
  </w:num>
  <w:num w:numId="30" w16cid:durableId="71048478">
    <w:abstractNumId w:val="33"/>
  </w:num>
  <w:num w:numId="31" w16cid:durableId="755857827">
    <w:abstractNumId w:val="24"/>
  </w:num>
  <w:num w:numId="32" w16cid:durableId="1933396817">
    <w:abstractNumId w:val="33"/>
  </w:num>
  <w:num w:numId="33" w16cid:durableId="1457986831">
    <w:abstractNumId w:val="33"/>
  </w:num>
  <w:num w:numId="34" w16cid:durableId="1703019878">
    <w:abstractNumId w:val="33"/>
  </w:num>
  <w:num w:numId="35" w16cid:durableId="1865440867">
    <w:abstractNumId w:val="33"/>
  </w:num>
  <w:num w:numId="36" w16cid:durableId="829516848">
    <w:abstractNumId w:val="33"/>
  </w:num>
  <w:num w:numId="37" w16cid:durableId="2076001543">
    <w:abstractNumId w:val="35"/>
  </w:num>
  <w:num w:numId="38" w16cid:durableId="1204173423">
    <w:abstractNumId w:val="30"/>
  </w:num>
  <w:num w:numId="39" w16cid:durableId="1448893088">
    <w:abstractNumId w:val="41"/>
  </w:num>
  <w:num w:numId="40" w16cid:durableId="1900021242">
    <w:abstractNumId w:val="38"/>
  </w:num>
  <w:num w:numId="41" w16cid:durableId="995105162">
    <w:abstractNumId w:val="37"/>
  </w:num>
  <w:num w:numId="42" w16cid:durableId="1581451535">
    <w:abstractNumId w:val="13"/>
  </w:num>
  <w:num w:numId="43" w16cid:durableId="1752506282">
    <w:abstractNumId w:val="3"/>
  </w:num>
  <w:num w:numId="44" w16cid:durableId="1456093856">
    <w:abstractNumId w:val="3"/>
  </w:num>
  <w:num w:numId="45" w16cid:durableId="1900241663">
    <w:abstractNumId w:val="3"/>
  </w:num>
  <w:num w:numId="46" w16cid:durableId="1535843761">
    <w:abstractNumId w:val="22"/>
  </w:num>
  <w:num w:numId="47" w16cid:durableId="1818298069">
    <w:abstractNumId w:val="14"/>
  </w:num>
  <w:num w:numId="48" w16cid:durableId="2061048727">
    <w:abstractNumId w:val="12"/>
  </w:num>
  <w:num w:numId="49" w16cid:durableId="1849246280">
    <w:abstractNumId w:val="11"/>
  </w:num>
  <w:num w:numId="50" w16cid:durableId="785197264">
    <w:abstractNumId w:val="34"/>
  </w:num>
  <w:num w:numId="51" w16cid:durableId="1299335420">
    <w:abstractNumId w:val="18"/>
  </w:num>
  <w:num w:numId="52" w16cid:durableId="1754938255">
    <w:abstractNumId w:val="20"/>
  </w:num>
  <w:num w:numId="53" w16cid:durableId="1013340051">
    <w:abstractNumId w:val="39"/>
  </w:num>
  <w:num w:numId="54" w16cid:durableId="888301183">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739"/>
    <w:rsid w:val="00001E7A"/>
    <w:rsid w:val="000031BB"/>
    <w:rsid w:val="000055D4"/>
    <w:rsid w:val="00010851"/>
    <w:rsid w:val="00010D69"/>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1C7A"/>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D6559"/>
    <w:rsid w:val="001E0685"/>
    <w:rsid w:val="001E332A"/>
    <w:rsid w:val="001E3511"/>
    <w:rsid w:val="001E3FB4"/>
    <w:rsid w:val="001E4386"/>
    <w:rsid w:val="001E4846"/>
    <w:rsid w:val="001E5B9F"/>
    <w:rsid w:val="001E6288"/>
    <w:rsid w:val="001F01C9"/>
    <w:rsid w:val="001F021B"/>
    <w:rsid w:val="001F18D2"/>
    <w:rsid w:val="001F1BBD"/>
    <w:rsid w:val="001F2925"/>
    <w:rsid w:val="001F45C5"/>
    <w:rsid w:val="001F4B3E"/>
    <w:rsid w:val="001F5C59"/>
    <w:rsid w:val="001F5FF3"/>
    <w:rsid w:val="001F6481"/>
    <w:rsid w:val="002020A7"/>
    <w:rsid w:val="00202A5B"/>
    <w:rsid w:val="0020318C"/>
    <w:rsid w:val="00203251"/>
    <w:rsid w:val="00207F89"/>
    <w:rsid w:val="00210E8C"/>
    <w:rsid w:val="00212461"/>
    <w:rsid w:val="00214345"/>
    <w:rsid w:val="002143C5"/>
    <w:rsid w:val="0021482C"/>
    <w:rsid w:val="002152A5"/>
    <w:rsid w:val="00215E01"/>
    <w:rsid w:val="00220839"/>
    <w:rsid w:val="002267E6"/>
    <w:rsid w:val="00231129"/>
    <w:rsid w:val="002336CC"/>
    <w:rsid w:val="00233B8B"/>
    <w:rsid w:val="00236EB6"/>
    <w:rsid w:val="0023787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3A16"/>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478C5"/>
    <w:rsid w:val="00350920"/>
    <w:rsid w:val="00352F44"/>
    <w:rsid w:val="003560A1"/>
    <w:rsid w:val="003616B0"/>
    <w:rsid w:val="00365074"/>
    <w:rsid w:val="00365844"/>
    <w:rsid w:val="0036602E"/>
    <w:rsid w:val="00367F37"/>
    <w:rsid w:val="003815C1"/>
    <w:rsid w:val="0038278D"/>
    <w:rsid w:val="0038291F"/>
    <w:rsid w:val="00384270"/>
    <w:rsid w:val="003842AB"/>
    <w:rsid w:val="003857A1"/>
    <w:rsid w:val="00387EBD"/>
    <w:rsid w:val="00391C05"/>
    <w:rsid w:val="003931F4"/>
    <w:rsid w:val="003939D3"/>
    <w:rsid w:val="003959B2"/>
    <w:rsid w:val="00395B17"/>
    <w:rsid w:val="00395DD4"/>
    <w:rsid w:val="00397BEF"/>
    <w:rsid w:val="003A04A7"/>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3BDA"/>
    <w:rsid w:val="00605A83"/>
    <w:rsid w:val="0061034E"/>
    <w:rsid w:val="00610E48"/>
    <w:rsid w:val="00611355"/>
    <w:rsid w:val="006116FA"/>
    <w:rsid w:val="0061249E"/>
    <w:rsid w:val="006125D7"/>
    <w:rsid w:val="00614C33"/>
    <w:rsid w:val="00616CF4"/>
    <w:rsid w:val="00620098"/>
    <w:rsid w:val="0062672B"/>
    <w:rsid w:val="0062675C"/>
    <w:rsid w:val="00627C9D"/>
    <w:rsid w:val="00635211"/>
    <w:rsid w:val="006353A0"/>
    <w:rsid w:val="006368F9"/>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1E8B"/>
    <w:rsid w:val="006C32E8"/>
    <w:rsid w:val="006C66A6"/>
    <w:rsid w:val="006D30B7"/>
    <w:rsid w:val="006D4F10"/>
    <w:rsid w:val="006D5080"/>
    <w:rsid w:val="006D5699"/>
    <w:rsid w:val="006E03F4"/>
    <w:rsid w:val="006E1899"/>
    <w:rsid w:val="006E4506"/>
    <w:rsid w:val="006E5AC4"/>
    <w:rsid w:val="006E5B70"/>
    <w:rsid w:val="006E7774"/>
    <w:rsid w:val="006E786E"/>
    <w:rsid w:val="006F1B27"/>
    <w:rsid w:val="006F6B4C"/>
    <w:rsid w:val="00700646"/>
    <w:rsid w:val="00700BF1"/>
    <w:rsid w:val="007012DF"/>
    <w:rsid w:val="00706908"/>
    <w:rsid w:val="0071440E"/>
    <w:rsid w:val="0071469C"/>
    <w:rsid w:val="00715677"/>
    <w:rsid w:val="00726F73"/>
    <w:rsid w:val="0073035C"/>
    <w:rsid w:val="00730593"/>
    <w:rsid w:val="00730739"/>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3E"/>
    <w:rsid w:val="00764EAB"/>
    <w:rsid w:val="00766822"/>
    <w:rsid w:val="00767C6C"/>
    <w:rsid w:val="00772A54"/>
    <w:rsid w:val="00775061"/>
    <w:rsid w:val="0077748E"/>
    <w:rsid w:val="00782B24"/>
    <w:rsid w:val="00785918"/>
    <w:rsid w:val="00792C27"/>
    <w:rsid w:val="00793193"/>
    <w:rsid w:val="00793EC8"/>
    <w:rsid w:val="00796030"/>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0208"/>
    <w:rsid w:val="00801702"/>
    <w:rsid w:val="00801F8F"/>
    <w:rsid w:val="00803E96"/>
    <w:rsid w:val="00807062"/>
    <w:rsid w:val="008071AB"/>
    <w:rsid w:val="008118D0"/>
    <w:rsid w:val="00811E7F"/>
    <w:rsid w:val="008124B6"/>
    <w:rsid w:val="00812580"/>
    <w:rsid w:val="00812F1D"/>
    <w:rsid w:val="00821025"/>
    <w:rsid w:val="00823811"/>
    <w:rsid w:val="0082692C"/>
    <w:rsid w:val="00827815"/>
    <w:rsid w:val="00827C53"/>
    <w:rsid w:val="00832526"/>
    <w:rsid w:val="008325FC"/>
    <w:rsid w:val="008335CF"/>
    <w:rsid w:val="00834303"/>
    <w:rsid w:val="008364D5"/>
    <w:rsid w:val="00840E7A"/>
    <w:rsid w:val="0084376B"/>
    <w:rsid w:val="008452F6"/>
    <w:rsid w:val="00846358"/>
    <w:rsid w:val="00846AB0"/>
    <w:rsid w:val="008475CB"/>
    <w:rsid w:val="00852A79"/>
    <w:rsid w:val="008562E7"/>
    <w:rsid w:val="008563EE"/>
    <w:rsid w:val="00857C5C"/>
    <w:rsid w:val="00861055"/>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6D42"/>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20E49"/>
    <w:rsid w:val="0092332B"/>
    <w:rsid w:val="00925220"/>
    <w:rsid w:val="00926553"/>
    <w:rsid w:val="009337EB"/>
    <w:rsid w:val="00933FE2"/>
    <w:rsid w:val="0093403C"/>
    <w:rsid w:val="00935BAA"/>
    <w:rsid w:val="009434B7"/>
    <w:rsid w:val="00944A06"/>
    <w:rsid w:val="0094720E"/>
    <w:rsid w:val="009506BB"/>
    <w:rsid w:val="00953CAC"/>
    <w:rsid w:val="00955571"/>
    <w:rsid w:val="0096063F"/>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A61"/>
    <w:rsid w:val="009D1E59"/>
    <w:rsid w:val="009D3FEB"/>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30B87"/>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633B"/>
    <w:rsid w:val="00A6651F"/>
    <w:rsid w:val="00A66710"/>
    <w:rsid w:val="00A67B1E"/>
    <w:rsid w:val="00A72005"/>
    <w:rsid w:val="00A73005"/>
    <w:rsid w:val="00A7360C"/>
    <w:rsid w:val="00A75B0D"/>
    <w:rsid w:val="00A76292"/>
    <w:rsid w:val="00A76DC6"/>
    <w:rsid w:val="00A803C5"/>
    <w:rsid w:val="00A80DB1"/>
    <w:rsid w:val="00A80EB7"/>
    <w:rsid w:val="00A842C0"/>
    <w:rsid w:val="00A93914"/>
    <w:rsid w:val="00A96FA1"/>
    <w:rsid w:val="00AA45F8"/>
    <w:rsid w:val="00AB025E"/>
    <w:rsid w:val="00AB048F"/>
    <w:rsid w:val="00AB4ACE"/>
    <w:rsid w:val="00AB6104"/>
    <w:rsid w:val="00AB6956"/>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4"/>
    <w:rsid w:val="00B138F6"/>
    <w:rsid w:val="00B142F1"/>
    <w:rsid w:val="00B14B20"/>
    <w:rsid w:val="00B14FBE"/>
    <w:rsid w:val="00B165A7"/>
    <w:rsid w:val="00B1742F"/>
    <w:rsid w:val="00B23663"/>
    <w:rsid w:val="00B25450"/>
    <w:rsid w:val="00B314A2"/>
    <w:rsid w:val="00B325D5"/>
    <w:rsid w:val="00B32B6F"/>
    <w:rsid w:val="00B33E41"/>
    <w:rsid w:val="00B35AD1"/>
    <w:rsid w:val="00B40E55"/>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68B3"/>
    <w:rsid w:val="00B97B9C"/>
    <w:rsid w:val="00BA2CB8"/>
    <w:rsid w:val="00BA2EE9"/>
    <w:rsid w:val="00BA4CD9"/>
    <w:rsid w:val="00BA5EAE"/>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1E9A"/>
    <w:rsid w:val="00C2301E"/>
    <w:rsid w:val="00C23328"/>
    <w:rsid w:val="00C26A0D"/>
    <w:rsid w:val="00C3751A"/>
    <w:rsid w:val="00C412FF"/>
    <w:rsid w:val="00C41C42"/>
    <w:rsid w:val="00C41F25"/>
    <w:rsid w:val="00C41F5D"/>
    <w:rsid w:val="00C43336"/>
    <w:rsid w:val="00C44560"/>
    <w:rsid w:val="00C44F82"/>
    <w:rsid w:val="00C45CF0"/>
    <w:rsid w:val="00C47BD5"/>
    <w:rsid w:val="00C55187"/>
    <w:rsid w:val="00C6259B"/>
    <w:rsid w:val="00C62E58"/>
    <w:rsid w:val="00C638FE"/>
    <w:rsid w:val="00C64186"/>
    <w:rsid w:val="00C65271"/>
    <w:rsid w:val="00C71AEC"/>
    <w:rsid w:val="00C77C1E"/>
    <w:rsid w:val="00C81AC2"/>
    <w:rsid w:val="00C84AD9"/>
    <w:rsid w:val="00C8500E"/>
    <w:rsid w:val="00C90F57"/>
    <w:rsid w:val="00C92318"/>
    <w:rsid w:val="00C92D1B"/>
    <w:rsid w:val="00C93621"/>
    <w:rsid w:val="00C9496D"/>
    <w:rsid w:val="00CA0627"/>
    <w:rsid w:val="00CA0E01"/>
    <w:rsid w:val="00CA2E3E"/>
    <w:rsid w:val="00CA3282"/>
    <w:rsid w:val="00CA33D3"/>
    <w:rsid w:val="00CA71CC"/>
    <w:rsid w:val="00CB2252"/>
    <w:rsid w:val="00CB2A99"/>
    <w:rsid w:val="00CB3B62"/>
    <w:rsid w:val="00CB4B87"/>
    <w:rsid w:val="00CB7C85"/>
    <w:rsid w:val="00CC294B"/>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720D"/>
    <w:rsid w:val="00D1792C"/>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E97"/>
    <w:rsid w:val="00D45A25"/>
    <w:rsid w:val="00D46731"/>
    <w:rsid w:val="00D50B49"/>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1C67"/>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71B"/>
    <w:rsid w:val="00DF1A7E"/>
    <w:rsid w:val="00DF27D7"/>
    <w:rsid w:val="00DF649F"/>
    <w:rsid w:val="00E00C8A"/>
    <w:rsid w:val="00E015B1"/>
    <w:rsid w:val="00E01FCC"/>
    <w:rsid w:val="00E040C6"/>
    <w:rsid w:val="00E05CD9"/>
    <w:rsid w:val="00E07A62"/>
    <w:rsid w:val="00E11A71"/>
    <w:rsid w:val="00E157A5"/>
    <w:rsid w:val="00E2494E"/>
    <w:rsid w:val="00E25D0B"/>
    <w:rsid w:val="00E27B9E"/>
    <w:rsid w:val="00E33504"/>
    <w:rsid w:val="00E33DED"/>
    <w:rsid w:val="00E34982"/>
    <w:rsid w:val="00E3623C"/>
    <w:rsid w:val="00E37BF1"/>
    <w:rsid w:val="00E43E76"/>
    <w:rsid w:val="00E44349"/>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4B9"/>
    <w:rsid w:val="00E97655"/>
    <w:rsid w:val="00E97FAE"/>
    <w:rsid w:val="00EA1D8F"/>
    <w:rsid w:val="00EB1FFC"/>
    <w:rsid w:val="00EB209D"/>
    <w:rsid w:val="00EB323D"/>
    <w:rsid w:val="00EB3DDE"/>
    <w:rsid w:val="00EB3FBA"/>
    <w:rsid w:val="00EB5B27"/>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53F6"/>
    <w:rsid w:val="00F26E05"/>
    <w:rsid w:val="00F2730B"/>
    <w:rsid w:val="00F27576"/>
    <w:rsid w:val="00F32C3C"/>
    <w:rsid w:val="00F32F35"/>
    <w:rsid w:val="00F33A7A"/>
    <w:rsid w:val="00F33DF2"/>
    <w:rsid w:val="00F3506F"/>
    <w:rsid w:val="00F35C0A"/>
    <w:rsid w:val="00F419FE"/>
    <w:rsid w:val="00F41B13"/>
    <w:rsid w:val="00F46B85"/>
    <w:rsid w:val="00F47847"/>
    <w:rsid w:val="00F47930"/>
    <w:rsid w:val="00F50E2C"/>
    <w:rsid w:val="00F5165D"/>
    <w:rsid w:val="00F526A1"/>
    <w:rsid w:val="00F530BB"/>
    <w:rsid w:val="00F55E1C"/>
    <w:rsid w:val="00F56A1C"/>
    <w:rsid w:val="00F56F97"/>
    <w:rsid w:val="00F60B10"/>
    <w:rsid w:val="00F60FA6"/>
    <w:rsid w:val="00F643F4"/>
    <w:rsid w:val="00F65380"/>
    <w:rsid w:val="00F66D1B"/>
    <w:rsid w:val="00F71851"/>
    <w:rsid w:val="00F763EC"/>
    <w:rsid w:val="00F767CD"/>
    <w:rsid w:val="00F80708"/>
    <w:rsid w:val="00F81B23"/>
    <w:rsid w:val="00F8500A"/>
    <w:rsid w:val="00F864C4"/>
    <w:rsid w:val="00F86A04"/>
    <w:rsid w:val="00F87B42"/>
    <w:rsid w:val="00F93983"/>
    <w:rsid w:val="00F93CBE"/>
    <w:rsid w:val="00F958EF"/>
    <w:rsid w:val="00F96DD0"/>
    <w:rsid w:val="00F97E91"/>
    <w:rsid w:val="00F97ED2"/>
    <w:rsid w:val="00FA047E"/>
    <w:rsid w:val="00FA1214"/>
    <w:rsid w:val="00FA1F9A"/>
    <w:rsid w:val="00FA4755"/>
    <w:rsid w:val="00FA5FA6"/>
    <w:rsid w:val="00FA5FBC"/>
    <w:rsid w:val="00FA7197"/>
    <w:rsid w:val="00FB0893"/>
    <w:rsid w:val="00FB2E83"/>
    <w:rsid w:val="00FB5D6E"/>
    <w:rsid w:val="00FB7831"/>
    <w:rsid w:val="00FB7CD0"/>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58AC96"/>
  <w14:defaultImageDpi w14:val="0"/>
  <w15:docId w15:val="{BA3D8741-7446-7E41-9ECA-5D4844E4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5D5"/>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BC02FA"/>
    <w:pPr>
      <w:keepNext/>
      <w:keepLines/>
      <w:spacing w:before="120" w:after="240" w:line="460" w:lineRule="exact"/>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BC02FA"/>
    <w:pPr>
      <w:keepNext/>
      <w:keepLines/>
      <w:spacing w:after="240" w:line="400" w:lineRule="exact"/>
      <w:outlineLvl w:val="2"/>
    </w:pPr>
    <w:rPr>
      <w:rFonts w:asciiTheme="majorHAnsi" w:eastAsiaTheme="majorEastAsia" w:hAnsiTheme="majorHAnsi" w:cstheme="majorBidi"/>
      <w:b/>
      <w:bCs/>
      <w:sz w:val="36"/>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52"/>
      </w:numPr>
    </w:pPr>
  </w:style>
  <w:style w:type="character" w:customStyle="1" w:styleId="Bold">
    <w:name w:val="Bold"/>
    <w:uiPriority w:val="99"/>
    <w:rPr>
      <w:b/>
      <w:bCs/>
    </w:rPr>
  </w:style>
  <w:style w:type="numbering" w:customStyle="1" w:styleId="CurrentList17">
    <w:name w:val="Current List17"/>
    <w:uiPriority w:val="99"/>
    <w:rsid w:val="00BC02FA"/>
    <w:pPr>
      <w:numPr>
        <w:numId w:val="53"/>
      </w:numPr>
    </w:pPr>
  </w:style>
  <w:style w:type="numbering" w:customStyle="1" w:styleId="CurrentList18">
    <w:name w:val="Current List18"/>
    <w:uiPriority w:val="99"/>
    <w:rsid w:val="00BC02FA"/>
    <w:pPr>
      <w:numPr>
        <w:numId w:val="54"/>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66945"/>
    <w:rPr>
      <w:color w:val="205D9E"/>
      <w:u w:val="single" w:color="205D9E"/>
    </w:rPr>
  </w:style>
  <w:style w:type="numbering" w:customStyle="1" w:styleId="CurrentList10">
    <w:name w:val="Current List10"/>
    <w:uiPriority w:val="99"/>
    <w:rsid w:val="00515813"/>
    <w:pPr>
      <w:numPr>
        <w:numId w:val="17"/>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800208"/>
    <w:pPr>
      <w:spacing w:after="600" w:line="1000" w:lineRule="exact"/>
    </w:pPr>
    <w:rPr>
      <w:rFonts w:asciiTheme="majorHAnsi" w:eastAsiaTheme="majorEastAsia" w:hAnsiTheme="majorHAnsi" w:cs="Times New Roman (Headings CS)"/>
      <w:b/>
      <w:bCs/>
      <w:spacing w:val="8"/>
      <w:kern w:val="28"/>
      <w:sz w:val="60"/>
      <w:szCs w:val="60"/>
      <w:lang w:val="en-US"/>
    </w:rPr>
  </w:style>
  <w:style w:type="character" w:customStyle="1" w:styleId="TitleChar">
    <w:name w:val="Title Char"/>
    <w:basedOn w:val="DefaultParagraphFont"/>
    <w:link w:val="Title"/>
    <w:uiPriority w:val="10"/>
    <w:rsid w:val="00800208"/>
    <w:rPr>
      <w:rFonts w:asciiTheme="majorHAnsi" w:eastAsiaTheme="majorEastAsia" w:hAnsiTheme="majorHAnsi" w:cs="Times New Roman (Headings CS)"/>
      <w:b/>
      <w:bCs/>
      <w:spacing w:val="8"/>
      <w:kern w:val="28"/>
      <w:sz w:val="60"/>
      <w:szCs w:val="60"/>
      <w:lang w:val="en-US"/>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character" w:customStyle="1" w:styleId="Heading2Char">
    <w:name w:val="Heading 2 Char"/>
    <w:basedOn w:val="DefaultParagraphFont"/>
    <w:link w:val="Heading2"/>
    <w:uiPriority w:val="9"/>
    <w:rsid w:val="00BC02FA"/>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BC02FA"/>
    <w:rPr>
      <w:rFonts w:asciiTheme="majorHAnsi" w:eastAsiaTheme="majorEastAsia" w:hAnsiTheme="majorHAnsi" w:cstheme="majorBidi"/>
      <w:b/>
      <w:bCs/>
      <w:sz w:val="36"/>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3"/>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5"/>
      </w:numPr>
      <w:snapToGrid w:val="0"/>
      <w:ind w:left="357" w:hanging="357"/>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iPriority w:val="99"/>
    <w:unhideWhenUsed/>
    <w:qFormat/>
    <w:rsid w:val="00F71851"/>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20"/>
      </w:numPr>
    </w:pPr>
  </w:style>
  <w:style w:type="paragraph" w:styleId="ListBullet3">
    <w:name w:val="List Bullet 3"/>
    <w:basedOn w:val="ListBullet2"/>
    <w:uiPriority w:val="99"/>
    <w:unhideWhenUsed/>
    <w:rsid w:val="00452CA4"/>
    <w:pPr>
      <w:numPr>
        <w:numId w:val="21"/>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1679C2"/>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2"/>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3"/>
      </w:numPr>
    </w:pPr>
  </w:style>
  <w:style w:type="paragraph" w:customStyle="1" w:styleId="LastBulletinList">
    <w:name w:val="Last Bullet in List"/>
    <w:basedOn w:val="ListBullet"/>
    <w:qFormat/>
    <w:rsid w:val="00876D01"/>
    <w:pPr>
      <w:spacing w:after="180"/>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5"/>
      </w:numPr>
    </w:pPr>
  </w:style>
  <w:style w:type="numbering" w:customStyle="1" w:styleId="CurrentList15">
    <w:name w:val="Current List15"/>
    <w:uiPriority w:val="99"/>
    <w:rsid w:val="0074162B"/>
    <w:pPr>
      <w:numPr>
        <w:numId w:val="38"/>
      </w:numPr>
    </w:pPr>
  </w:style>
  <w:style w:type="numbering" w:customStyle="1" w:styleId="CurrentList16">
    <w:name w:val="Current List16"/>
    <w:uiPriority w:val="99"/>
    <w:rsid w:val="00B54217"/>
    <w:pPr>
      <w:numPr>
        <w:numId w:val="42"/>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800208"/>
    <w:rPr>
      <w:color w:val="605E5C"/>
      <w:shd w:val="clear" w:color="auto" w:fill="E1DFDD"/>
    </w:rPr>
  </w:style>
  <w:style w:type="paragraph" w:customStyle="1" w:styleId="PhotoCredit">
    <w:name w:val="Photo Credit"/>
    <w:basedOn w:val="NoParagraphStyle"/>
    <w:uiPriority w:val="99"/>
    <w:rsid w:val="00796030"/>
    <w:pPr>
      <w:widowControl/>
      <w:suppressAutoHyphens/>
      <w:spacing w:after="85" w:line="180" w:lineRule="atLeast"/>
    </w:pPr>
    <w:rPr>
      <w:rFonts w:ascii="VIC" w:hAnsi="VIC" w:cs="VIC"/>
      <w:spacing w:val="-1"/>
      <w:sz w:val="14"/>
      <w:szCs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griculture.vic.gov.au/reportaplantpest"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agriculture.vic.gov.au/reportaplantpest"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hyperlink" Target="http://agriculture.vic.gov.au/biosecurity" TargetMode="External"/><Relationship Id="rId30" Type="http://schemas.openxmlformats.org/officeDocument/2006/relationships/theme" Target="theme/theme1.xml"/><Relationship Id="rId35" Type="http://schemas.openxmlformats.org/officeDocument/2006/relationships/customXml" Target="../customXml/item6.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allen/Desktop/DECCA%20Work/Document_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DJTR Document" ma:contentTypeID="0x010100FE8AB3FD91129545B3434FA0E4346FEA00A1C96A8D1EACB44EB8966D111B8072AF" ma:contentTypeVersion="28" ma:contentTypeDescription="DEDJTR Document" ma:contentTypeScope="" ma:versionID="fe4a6d6d01dad5b7e1ccc33887459c51">
  <xsd:schema xmlns:xsd="http://www.w3.org/2001/XMLSchema" xmlns:xs="http://www.w3.org/2001/XMLSchema" xmlns:p="http://schemas.microsoft.com/office/2006/metadata/properties" xmlns:ns2="6819d285-fbbf-44cc-9982-85efbfe1e4b9" xmlns:ns3="9ee9a254-f81c-4801-be13-e612e98de1f8" xmlns:ns4="8020c7f9-6e5b-47d8-8410-82461f594720" xmlns:ns5="48bd0b62-56a6-4869-8462-3ebc219c1971" xmlns:ns6="a5f32de4-e402-4188-b034-e71ca7d22e54" targetNamespace="http://schemas.microsoft.com/office/2006/metadata/properties" ma:root="true" ma:fieldsID="1b4eb2a9b6009307e93c175a627dba0b" ns2:_="" ns3:_="" ns4:_="" ns5:_="" ns6:_="">
    <xsd:import namespace="6819d285-fbbf-44cc-9982-85efbfe1e4b9"/>
    <xsd:import namespace="9ee9a254-f81c-4801-be13-e612e98de1f8"/>
    <xsd:import namespace="8020c7f9-6e5b-47d8-8410-82461f594720"/>
    <xsd:import namespace="48bd0b62-56a6-4869-8462-3ebc219c1971"/>
    <xsd:import namespace="a5f32de4-e402-4188-b034-e71ca7d22e54"/>
    <xsd:element name="properties">
      <xsd:complexType>
        <xsd:sequence>
          <xsd:element name="documentManagement">
            <xsd:complexType>
              <xsd:all>
                <xsd:element ref="ns2:TaxCatchAll"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Outcome" minOccurs="0"/>
                <xsd:element ref="ns4:Comments" minOccurs="0"/>
                <xsd:element ref="ns4:Versioncontrol" minOccurs="0"/>
                <xsd:element ref="ns4:MediaLengthInSeconds" minOccurs="0"/>
                <xsd:element ref="ns4:_Flow_SignoffStatus" minOccurs="0"/>
                <xsd:element ref="ns5:lcf76f155ced4ddcb4097134ff3c332f" minOccurs="0"/>
                <xsd:element ref="ns4:MediaServiceObjectDetectorVersions" minOccurs="0"/>
                <xsd:element ref="ns4: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fb4e34ce-7cdf-4093-b8de-2fdf53169950}"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e9a254-f81c-4801-be13-e612e98de1f8"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0c7f9-6e5b-47d8-8410-82461f59472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Outcome" ma:index="19" nillable="true" ma:displayName="Outcome" ma:description="Choose one of the following" ma:format="Dropdown" ma:internalName="Outcome" ma:readOnly="false">
      <xsd:simpleType>
        <xsd:restriction base="dms:Choice">
          <xsd:enumeration value="Noted"/>
          <xsd:enumeration value="Endorsed"/>
          <xsd:enumeration value="Discussed"/>
          <xsd:enumeration value="Deferred"/>
          <xsd:enumeration value="Approved"/>
        </xsd:restriction>
      </xsd:simpleType>
    </xsd:element>
    <xsd:element name="Comments" ma:index="20" nillable="true" ma:displayName="Comments" ma:format="Dropdown" ma:internalName="Comments">
      <xsd:simpleType>
        <xsd:restriction base="dms:Note">
          <xsd:maxLength value="255"/>
        </xsd:restriction>
      </xsd:simpleType>
    </xsd:element>
    <xsd:element name="Versioncontrol" ma:index="21" nillable="true" ma:displayName="Version control" ma:description="Choose one of the following" ma:format="Dropdown" ma:internalName="Versioncontrol" ma:readOnly="false">
      <xsd:simpleType>
        <xsd:restriction base="dms:Choice">
          <xsd:enumeration value="In preparation"/>
          <xsd:enumeration value="Pending Director approval"/>
          <xsd:enumeration value="Pending ED Approval"/>
          <xsd:enumeration value="Pending distribution"/>
          <xsd:enumeration value="Director approved"/>
          <xsd:enumeration value="ED approved"/>
          <xsd:enumeration value="No Further Action"/>
          <xsd:enumeration value="Distributed"/>
          <xsd:enumeration value="Not Ready for Review"/>
        </xsd:restriction>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bd0b62-56a6-4869-8462-3ebc219c1971"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Outcome xmlns="8020c7f9-6e5b-47d8-8410-82461f594720" xsi:nil="true"/>
    <Comments xmlns="8020c7f9-6e5b-47d8-8410-82461f594720" xsi:nil="true"/>
    <lcf76f155ced4ddcb4097134ff3c332f xmlns="48bd0b62-56a6-4869-8462-3ebc219c1971">
      <Terms xmlns="http://schemas.microsoft.com/office/infopath/2007/PartnerControls"/>
    </lcf76f155ced4ddcb4097134ff3c332f>
    <_Flow_SignoffStatus xmlns="8020c7f9-6e5b-47d8-8410-82461f594720" xsi:nil="true"/>
    <Versioncontrol xmlns="8020c7f9-6e5b-47d8-8410-82461f594720" xsi:nil="true"/>
    <TaxCatchAll xmlns="6819d285-fbbf-44cc-9982-85efbfe1e4b9" xsi:nil="true"/>
  </documentManagement>
</p:properties>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2.xml><?xml version="1.0" encoding="utf-8"?>
<ds:datastoreItem xmlns:ds="http://schemas.openxmlformats.org/officeDocument/2006/customXml" ds:itemID="{F652BC7D-9FBD-4D6C-8372-88A93072FA59}"/>
</file>

<file path=customXml/itemProps3.xml><?xml version="1.0" encoding="utf-8"?>
<ds:datastoreItem xmlns:ds="http://schemas.openxmlformats.org/officeDocument/2006/customXml" ds:itemID="{66802462-5C31-4655-9703-D13F5D047F6E}"/>
</file>

<file path=customXml/itemProps4.xml><?xml version="1.0" encoding="utf-8"?>
<ds:datastoreItem xmlns:ds="http://schemas.openxmlformats.org/officeDocument/2006/customXml" ds:itemID="{E793765F-DBA9-450C-B505-1605982C0982}"/>
</file>

<file path=customXml/itemProps5.xml><?xml version="1.0" encoding="utf-8"?>
<ds:datastoreItem xmlns:ds="http://schemas.openxmlformats.org/officeDocument/2006/customXml" ds:itemID="{E9902D06-4D2F-4D07-9483-460A74FEB197}"/>
</file>

<file path=customXml/itemProps6.xml><?xml version="1.0" encoding="utf-8"?>
<ds:datastoreItem xmlns:ds="http://schemas.openxmlformats.org/officeDocument/2006/customXml" ds:itemID="{668D39E8-74D8-4714-A48F-777308D8D74E}"/>
</file>

<file path=docProps/app.xml><?xml version="1.0" encoding="utf-8"?>
<Properties xmlns="http://schemas.openxmlformats.org/officeDocument/2006/extended-properties" xmlns:vt="http://schemas.openxmlformats.org/officeDocument/2006/docPropsVTypes">
  <Template>Document_accessible.dotx</Template>
  <TotalTime>4</TotalTime>
  <Pages>10</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Allen</dc:creator>
  <cp:keywords/>
  <dc:description/>
  <cp:lastModifiedBy>John Allen</cp:lastModifiedBy>
  <cp:revision>5</cp:revision>
  <dcterms:created xsi:type="dcterms:W3CDTF">2024-10-03T05:59:00Z</dcterms:created>
  <dcterms:modified xsi:type="dcterms:W3CDTF">2024-10-03T06:04:00Z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0x010100FE8AB3FD91129545B3434FA0E4346FEA00A1C96A8D1EACB44EB8966D111B8072AF</vt:lpwstr>
  </property>
</Properties>
</file>